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A1F630" w14:textId="63034757" w:rsidR="00B36B8A" w:rsidRDefault="00F27C9F" w:rsidP="00B36B8A">
      <w:pPr>
        <w:jc w:val="center"/>
        <w:rPr>
          <w:b/>
          <w:sz w:val="36"/>
          <w:szCs w:val="36"/>
        </w:rPr>
      </w:pPr>
      <w:r w:rsidRPr="00F27C9F">
        <w:rPr>
          <w:b/>
          <w:noProof/>
          <w:sz w:val="36"/>
          <w:szCs w:val="36"/>
          <w:lang w:eastAsia="nl-NL"/>
        </w:rPr>
        <w:drawing>
          <wp:anchor distT="0" distB="0" distL="114300" distR="114300" simplePos="0" relativeHeight="251658241" behindDoc="1" locked="0" layoutInCell="1" allowOverlap="1" wp14:anchorId="2CC5D761" wp14:editId="4DA13DEF">
            <wp:simplePos x="0" y="0"/>
            <wp:positionH relativeFrom="column">
              <wp:posOffset>77190</wp:posOffset>
            </wp:positionH>
            <wp:positionV relativeFrom="paragraph">
              <wp:posOffset>-5938</wp:posOffset>
            </wp:positionV>
            <wp:extent cx="1092529" cy="956267"/>
            <wp:effectExtent l="0" t="0" r="0" b="0"/>
            <wp:wrapNone/>
            <wp:docPr id="1" name="Afbeelding 1" descr="C:\Users\1632-0698-I.Kameleon\AppData\Local\Packages\Microsoft.MicrosoftEdge_8wekyb3d8bbwe\TempState\Downloads\Logo school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632-0698-I.Kameleon\AppData\Local\Packages\Microsoft.MicrosoftEdge_8wekyb3d8bbwe\TempState\Downloads\Logo school (1).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99081" cy="96200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05707" w:rsidRPr="00B36B8A">
        <w:rPr>
          <w:rFonts w:ascii="Segoe UI" w:hAnsi="Segoe UI" w:cs="Segoe UI"/>
          <w:b/>
          <w:noProof/>
          <w:color w:val="444444"/>
          <w:sz w:val="36"/>
          <w:szCs w:val="36"/>
          <w:lang w:eastAsia="nl-NL"/>
        </w:rPr>
        <w:drawing>
          <wp:anchor distT="0" distB="0" distL="114300" distR="114300" simplePos="0" relativeHeight="251658240" behindDoc="0" locked="0" layoutInCell="1" allowOverlap="1" wp14:anchorId="783B2822" wp14:editId="7044383C">
            <wp:simplePos x="0" y="0"/>
            <wp:positionH relativeFrom="column">
              <wp:posOffset>5210175</wp:posOffset>
            </wp:positionH>
            <wp:positionV relativeFrom="paragraph">
              <wp:posOffset>12065</wp:posOffset>
            </wp:positionV>
            <wp:extent cx="1364400" cy="885600"/>
            <wp:effectExtent l="0" t="0" r="7620" b="0"/>
            <wp:wrapSquare wrapText="bothSides"/>
            <wp:docPr id="3" name="Afbeelding 3" descr="XXS-Logo_Sticht_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XXS-Logo_Sticht_2018.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64400" cy="885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B6E38F2" w14:textId="0DF66235" w:rsidR="00446905" w:rsidRPr="00B36B8A" w:rsidRDefault="00B36B8A" w:rsidP="00B36B8A">
      <w:pPr>
        <w:jc w:val="center"/>
        <w:rPr>
          <w:b/>
          <w:sz w:val="36"/>
          <w:szCs w:val="36"/>
        </w:rPr>
      </w:pPr>
      <w:r w:rsidRPr="00B36B8A">
        <w:rPr>
          <w:b/>
          <w:sz w:val="36"/>
          <w:szCs w:val="36"/>
        </w:rPr>
        <w:t>AANMELDFORMULIER</w:t>
      </w:r>
    </w:p>
    <w:tbl>
      <w:tblPr>
        <w:tblStyle w:val="Tabelraster"/>
        <w:tblW w:w="0" w:type="auto"/>
        <w:tblLayout w:type="fixed"/>
        <w:tblLook w:val="04A0" w:firstRow="1" w:lastRow="0" w:firstColumn="1" w:lastColumn="0" w:noHBand="0" w:noVBand="1"/>
      </w:tblPr>
      <w:tblGrid>
        <w:gridCol w:w="3119"/>
        <w:gridCol w:w="2121"/>
        <w:gridCol w:w="2835"/>
        <w:gridCol w:w="2268"/>
      </w:tblGrid>
      <w:tr w:rsidR="0044177B" w14:paraId="7BD68F25" w14:textId="77777777" w:rsidTr="00473146">
        <w:tc>
          <w:tcPr>
            <w:tcW w:w="10343" w:type="dxa"/>
            <w:gridSpan w:val="4"/>
            <w:tcBorders>
              <w:top w:val="nil"/>
              <w:left w:val="nil"/>
              <w:bottom w:val="nil"/>
              <w:right w:val="nil"/>
            </w:tcBorders>
          </w:tcPr>
          <w:p w14:paraId="7E8B8DE0" w14:textId="77777777" w:rsidR="00B36B8A" w:rsidRDefault="00B36B8A">
            <w:pPr>
              <w:rPr>
                <w:b/>
                <w:sz w:val="28"/>
                <w:szCs w:val="28"/>
              </w:rPr>
            </w:pPr>
          </w:p>
          <w:p w14:paraId="4ACED537" w14:textId="77777777" w:rsidR="0044177B" w:rsidRPr="0044177B" w:rsidRDefault="0044177B">
            <w:pPr>
              <w:rPr>
                <w:b/>
                <w:sz w:val="28"/>
                <w:szCs w:val="28"/>
              </w:rPr>
            </w:pPr>
            <w:r w:rsidRPr="0044177B">
              <w:rPr>
                <w:b/>
                <w:sz w:val="28"/>
                <w:szCs w:val="28"/>
              </w:rPr>
              <w:t>Personalia leerling</w:t>
            </w:r>
          </w:p>
        </w:tc>
      </w:tr>
      <w:tr w:rsidR="001E3DCD" w14:paraId="13AD0434" w14:textId="77777777" w:rsidTr="00174257">
        <w:trPr>
          <w:trHeight w:val="397"/>
        </w:trPr>
        <w:tc>
          <w:tcPr>
            <w:tcW w:w="3119" w:type="dxa"/>
            <w:tcBorders>
              <w:top w:val="nil"/>
              <w:left w:val="nil"/>
              <w:bottom w:val="nil"/>
              <w:right w:val="nil"/>
            </w:tcBorders>
          </w:tcPr>
          <w:p w14:paraId="713E7B6B" w14:textId="77777777" w:rsidR="001E3DCD" w:rsidRPr="00033409" w:rsidRDefault="001E3DCD">
            <w:r w:rsidRPr="00033409">
              <w:t>Achternaam leerling</w:t>
            </w:r>
          </w:p>
        </w:tc>
        <w:sdt>
          <w:sdtPr>
            <w:id w:val="-1664995250"/>
            <w:placeholder>
              <w:docPart w:val="7623AF4423B8452DA8D72901225D134F"/>
            </w:placeholder>
            <w:showingPlcHdr/>
          </w:sdtPr>
          <w:sdtContent>
            <w:tc>
              <w:tcPr>
                <w:tcW w:w="7224" w:type="dxa"/>
                <w:gridSpan w:val="3"/>
                <w:tcBorders>
                  <w:top w:val="nil"/>
                  <w:left w:val="nil"/>
                  <w:bottom w:val="nil"/>
                  <w:right w:val="nil"/>
                </w:tcBorders>
              </w:tcPr>
              <w:p w14:paraId="0511B72E" w14:textId="77777777" w:rsidR="001E3DCD" w:rsidRPr="00033409" w:rsidRDefault="00F048F7" w:rsidP="00F048F7">
                <w:r w:rsidRPr="00033409">
                  <w:rPr>
                    <w:rStyle w:val="Tekstvantijdelijkeaanduiding"/>
                  </w:rPr>
                  <w:t>Tekst invoeren</w:t>
                </w:r>
              </w:p>
            </w:tc>
          </w:sdtContent>
        </w:sdt>
      </w:tr>
      <w:tr w:rsidR="00F048F7" w14:paraId="47B01D0B" w14:textId="77777777" w:rsidTr="00174257">
        <w:trPr>
          <w:trHeight w:val="397"/>
        </w:trPr>
        <w:tc>
          <w:tcPr>
            <w:tcW w:w="3119" w:type="dxa"/>
            <w:tcBorders>
              <w:top w:val="nil"/>
              <w:left w:val="nil"/>
              <w:bottom w:val="nil"/>
              <w:right w:val="nil"/>
            </w:tcBorders>
          </w:tcPr>
          <w:p w14:paraId="6F8703F9" w14:textId="77777777" w:rsidR="001E3DCD" w:rsidRPr="00033409" w:rsidRDefault="001E3DCD">
            <w:r w:rsidRPr="00033409">
              <w:t>Voorna(a)m(en)</w:t>
            </w:r>
          </w:p>
        </w:tc>
        <w:sdt>
          <w:sdtPr>
            <w:id w:val="1839494476"/>
            <w:placeholder>
              <w:docPart w:val="90F82FC67A4744A6820D897DE13C441D"/>
            </w:placeholder>
            <w:showingPlcHdr/>
          </w:sdtPr>
          <w:sdtContent>
            <w:tc>
              <w:tcPr>
                <w:tcW w:w="2121" w:type="dxa"/>
                <w:tcBorders>
                  <w:top w:val="nil"/>
                  <w:left w:val="nil"/>
                  <w:bottom w:val="nil"/>
                  <w:right w:val="nil"/>
                </w:tcBorders>
              </w:tcPr>
              <w:p w14:paraId="29B0536E" w14:textId="77777777" w:rsidR="001E3DCD" w:rsidRPr="00033409" w:rsidRDefault="00F048F7">
                <w:r w:rsidRPr="00033409">
                  <w:rPr>
                    <w:rStyle w:val="Tekstvantijdelijkeaanduiding"/>
                  </w:rPr>
                  <w:t>Tekst invoeren</w:t>
                </w:r>
              </w:p>
            </w:tc>
          </w:sdtContent>
        </w:sdt>
        <w:tc>
          <w:tcPr>
            <w:tcW w:w="2835" w:type="dxa"/>
            <w:tcBorders>
              <w:top w:val="nil"/>
              <w:left w:val="nil"/>
              <w:bottom w:val="nil"/>
              <w:right w:val="nil"/>
            </w:tcBorders>
          </w:tcPr>
          <w:p w14:paraId="6C7D730F" w14:textId="77777777" w:rsidR="001E3DCD" w:rsidRPr="00033409" w:rsidRDefault="001E3DCD">
            <w:r w:rsidRPr="00033409">
              <w:t>Geslacht</w:t>
            </w:r>
          </w:p>
        </w:tc>
        <w:sdt>
          <w:sdtPr>
            <w:id w:val="-1177035657"/>
            <w:placeholder>
              <w:docPart w:val="9D269EBA5BF846CA9FF01EA68F1109B3"/>
            </w:placeholder>
            <w:showingPlcHdr/>
            <w:comboBox>
              <w:listItem w:value="Kies een item."/>
              <w:listItem w:displayText="Jongen" w:value="Jongen"/>
              <w:listItem w:displayText="Meisje" w:value="Meisje"/>
            </w:comboBox>
          </w:sdtPr>
          <w:sdtContent>
            <w:tc>
              <w:tcPr>
                <w:tcW w:w="2268" w:type="dxa"/>
                <w:tcBorders>
                  <w:top w:val="nil"/>
                  <w:left w:val="nil"/>
                  <w:bottom w:val="nil"/>
                  <w:right w:val="nil"/>
                </w:tcBorders>
              </w:tcPr>
              <w:p w14:paraId="23B3E6F5" w14:textId="77777777" w:rsidR="001E3DCD" w:rsidRPr="00033409" w:rsidRDefault="001E3DCD" w:rsidP="001E3DCD">
                <w:r w:rsidRPr="00033409">
                  <w:rPr>
                    <w:rStyle w:val="Tekstvantijdelijkeaanduiding"/>
                  </w:rPr>
                  <w:t>Kies een item.</w:t>
                </w:r>
              </w:p>
            </w:tc>
          </w:sdtContent>
        </w:sdt>
      </w:tr>
      <w:tr w:rsidR="00F048F7" w14:paraId="1748DD39" w14:textId="77777777" w:rsidTr="00174257">
        <w:trPr>
          <w:trHeight w:val="397"/>
        </w:trPr>
        <w:tc>
          <w:tcPr>
            <w:tcW w:w="3119" w:type="dxa"/>
            <w:tcBorders>
              <w:top w:val="nil"/>
              <w:left w:val="nil"/>
              <w:bottom w:val="nil"/>
              <w:right w:val="nil"/>
            </w:tcBorders>
          </w:tcPr>
          <w:p w14:paraId="4A57193E" w14:textId="77777777" w:rsidR="00F048F7" w:rsidRPr="00033409" w:rsidRDefault="00F048F7" w:rsidP="00F048F7">
            <w:r w:rsidRPr="00033409">
              <w:t>Roepnaam</w:t>
            </w:r>
          </w:p>
        </w:tc>
        <w:sdt>
          <w:sdtPr>
            <w:id w:val="760184185"/>
            <w:placeholder>
              <w:docPart w:val="AFE2D60266FE4336B15ED8CCC046178F"/>
            </w:placeholder>
            <w:showingPlcHdr/>
          </w:sdtPr>
          <w:sdtContent>
            <w:tc>
              <w:tcPr>
                <w:tcW w:w="2121" w:type="dxa"/>
                <w:tcBorders>
                  <w:top w:val="nil"/>
                  <w:left w:val="nil"/>
                  <w:bottom w:val="nil"/>
                  <w:right w:val="nil"/>
                </w:tcBorders>
              </w:tcPr>
              <w:p w14:paraId="0A704F18" w14:textId="77777777" w:rsidR="00F048F7" w:rsidRPr="00033409" w:rsidRDefault="00F048F7" w:rsidP="00F048F7">
                <w:r w:rsidRPr="00033409">
                  <w:rPr>
                    <w:rStyle w:val="Tekstvantijdelijkeaanduiding"/>
                  </w:rPr>
                  <w:t>Tekst invoeren</w:t>
                </w:r>
              </w:p>
            </w:tc>
          </w:sdtContent>
        </w:sdt>
        <w:tc>
          <w:tcPr>
            <w:tcW w:w="2835" w:type="dxa"/>
            <w:tcBorders>
              <w:top w:val="nil"/>
              <w:left w:val="nil"/>
              <w:bottom w:val="nil"/>
              <w:right w:val="nil"/>
            </w:tcBorders>
          </w:tcPr>
          <w:p w14:paraId="119710F5" w14:textId="77777777" w:rsidR="00F048F7" w:rsidRPr="00033409" w:rsidRDefault="00F048F7" w:rsidP="00F048F7"/>
        </w:tc>
        <w:tc>
          <w:tcPr>
            <w:tcW w:w="2268" w:type="dxa"/>
            <w:tcBorders>
              <w:top w:val="nil"/>
              <w:left w:val="nil"/>
              <w:bottom w:val="nil"/>
              <w:right w:val="nil"/>
            </w:tcBorders>
          </w:tcPr>
          <w:p w14:paraId="6B72342F" w14:textId="77777777" w:rsidR="00F048F7" w:rsidRPr="00033409" w:rsidRDefault="00F048F7" w:rsidP="00F048F7"/>
        </w:tc>
      </w:tr>
      <w:tr w:rsidR="00F048F7" w14:paraId="09D85006" w14:textId="77777777" w:rsidTr="00174257">
        <w:trPr>
          <w:trHeight w:val="397"/>
        </w:trPr>
        <w:tc>
          <w:tcPr>
            <w:tcW w:w="3119" w:type="dxa"/>
            <w:tcBorders>
              <w:top w:val="nil"/>
              <w:left w:val="nil"/>
              <w:bottom w:val="nil"/>
              <w:right w:val="nil"/>
            </w:tcBorders>
          </w:tcPr>
          <w:p w14:paraId="615B87C8" w14:textId="77777777" w:rsidR="00F048F7" w:rsidRPr="00033409" w:rsidRDefault="00F048F7" w:rsidP="00F048F7">
            <w:r w:rsidRPr="00033409">
              <w:t>Adres</w:t>
            </w:r>
          </w:p>
        </w:tc>
        <w:sdt>
          <w:sdtPr>
            <w:id w:val="1202750940"/>
            <w:placeholder>
              <w:docPart w:val="4F5766B112514BC5B47EB89C5587698D"/>
            </w:placeholder>
            <w:showingPlcHdr/>
          </w:sdtPr>
          <w:sdtContent>
            <w:tc>
              <w:tcPr>
                <w:tcW w:w="2121" w:type="dxa"/>
                <w:tcBorders>
                  <w:top w:val="nil"/>
                  <w:left w:val="nil"/>
                  <w:bottom w:val="nil"/>
                  <w:right w:val="nil"/>
                </w:tcBorders>
              </w:tcPr>
              <w:p w14:paraId="0F74E6B7" w14:textId="77777777" w:rsidR="00F048F7" w:rsidRPr="00033409" w:rsidRDefault="00F048F7" w:rsidP="00F048F7">
                <w:r w:rsidRPr="00033409">
                  <w:rPr>
                    <w:rStyle w:val="Tekstvantijdelijkeaanduiding"/>
                  </w:rPr>
                  <w:t>Tekst invoeren</w:t>
                </w:r>
              </w:p>
            </w:tc>
          </w:sdtContent>
        </w:sdt>
        <w:tc>
          <w:tcPr>
            <w:tcW w:w="2835" w:type="dxa"/>
            <w:tcBorders>
              <w:top w:val="nil"/>
              <w:left w:val="nil"/>
              <w:bottom w:val="nil"/>
              <w:right w:val="nil"/>
            </w:tcBorders>
          </w:tcPr>
          <w:p w14:paraId="12C3B2E8" w14:textId="77777777" w:rsidR="00F048F7" w:rsidRPr="00033409" w:rsidRDefault="00F048F7" w:rsidP="00F048F7">
            <w:r w:rsidRPr="00033409">
              <w:t>Postcode</w:t>
            </w:r>
          </w:p>
        </w:tc>
        <w:sdt>
          <w:sdtPr>
            <w:id w:val="-41206351"/>
            <w:placeholder>
              <w:docPart w:val="C40B4698B53C4EDC946E5BEE4165E17E"/>
            </w:placeholder>
          </w:sdtPr>
          <w:sdtContent>
            <w:sdt>
              <w:sdtPr>
                <w:id w:val="1513648431"/>
                <w:placeholder>
                  <w:docPart w:val="C8968193BE194B7088FD0473495487A3"/>
                </w:placeholder>
                <w:showingPlcHdr/>
              </w:sdtPr>
              <w:sdtContent>
                <w:tc>
                  <w:tcPr>
                    <w:tcW w:w="2268" w:type="dxa"/>
                    <w:tcBorders>
                      <w:top w:val="nil"/>
                      <w:left w:val="nil"/>
                      <w:bottom w:val="nil"/>
                      <w:right w:val="nil"/>
                    </w:tcBorders>
                  </w:tcPr>
                  <w:p w14:paraId="78B31923" w14:textId="77777777" w:rsidR="00F048F7" w:rsidRPr="00033409" w:rsidRDefault="0044177B" w:rsidP="0044177B">
                    <w:r w:rsidRPr="00033409">
                      <w:rPr>
                        <w:rStyle w:val="Tekstvantijdelijkeaanduiding"/>
                      </w:rPr>
                      <w:t>Tekst invoeren</w:t>
                    </w:r>
                  </w:p>
                </w:tc>
              </w:sdtContent>
            </w:sdt>
          </w:sdtContent>
        </w:sdt>
      </w:tr>
      <w:tr w:rsidR="00F048F7" w14:paraId="5ED779CC" w14:textId="77777777" w:rsidTr="00174257">
        <w:trPr>
          <w:trHeight w:val="397"/>
        </w:trPr>
        <w:tc>
          <w:tcPr>
            <w:tcW w:w="3119" w:type="dxa"/>
            <w:tcBorders>
              <w:top w:val="nil"/>
              <w:left w:val="nil"/>
              <w:bottom w:val="nil"/>
              <w:right w:val="nil"/>
            </w:tcBorders>
          </w:tcPr>
          <w:p w14:paraId="4A82B6D8" w14:textId="77777777" w:rsidR="00F048F7" w:rsidRPr="00033409" w:rsidRDefault="00F048F7" w:rsidP="00F048F7">
            <w:r w:rsidRPr="00033409">
              <w:t>Woonplaats</w:t>
            </w:r>
          </w:p>
        </w:tc>
        <w:sdt>
          <w:sdtPr>
            <w:id w:val="-1258134716"/>
            <w:placeholder>
              <w:docPart w:val="66D6BBE265F948AB9BA3F54D15C8CF93"/>
            </w:placeholder>
            <w:showingPlcHdr/>
          </w:sdtPr>
          <w:sdtContent>
            <w:tc>
              <w:tcPr>
                <w:tcW w:w="2121" w:type="dxa"/>
                <w:tcBorders>
                  <w:top w:val="nil"/>
                  <w:left w:val="nil"/>
                  <w:bottom w:val="nil"/>
                  <w:right w:val="nil"/>
                </w:tcBorders>
              </w:tcPr>
              <w:p w14:paraId="13AD4CF2" w14:textId="77777777" w:rsidR="00F048F7" w:rsidRPr="00033409" w:rsidRDefault="00F048F7" w:rsidP="00F048F7">
                <w:r w:rsidRPr="00033409">
                  <w:rPr>
                    <w:rStyle w:val="Tekstvantijdelijkeaanduiding"/>
                  </w:rPr>
                  <w:t>Tekst invoeren</w:t>
                </w:r>
              </w:p>
            </w:tc>
          </w:sdtContent>
        </w:sdt>
        <w:tc>
          <w:tcPr>
            <w:tcW w:w="2835" w:type="dxa"/>
            <w:tcBorders>
              <w:top w:val="nil"/>
              <w:left w:val="nil"/>
              <w:bottom w:val="nil"/>
              <w:right w:val="nil"/>
            </w:tcBorders>
          </w:tcPr>
          <w:p w14:paraId="7A6D9689" w14:textId="77777777" w:rsidR="00F048F7" w:rsidRPr="00033409" w:rsidRDefault="00F048F7" w:rsidP="00F048F7"/>
        </w:tc>
        <w:tc>
          <w:tcPr>
            <w:tcW w:w="2268" w:type="dxa"/>
            <w:tcBorders>
              <w:top w:val="nil"/>
              <w:left w:val="nil"/>
              <w:bottom w:val="nil"/>
              <w:right w:val="nil"/>
            </w:tcBorders>
          </w:tcPr>
          <w:p w14:paraId="5934EF91" w14:textId="77777777" w:rsidR="00F048F7" w:rsidRPr="00033409" w:rsidRDefault="00F048F7" w:rsidP="00F048F7"/>
        </w:tc>
      </w:tr>
      <w:tr w:rsidR="00F048F7" w14:paraId="3BFB7F61" w14:textId="77777777" w:rsidTr="00174257">
        <w:trPr>
          <w:trHeight w:val="397"/>
        </w:trPr>
        <w:tc>
          <w:tcPr>
            <w:tcW w:w="3119" w:type="dxa"/>
            <w:tcBorders>
              <w:top w:val="nil"/>
              <w:left w:val="nil"/>
              <w:bottom w:val="nil"/>
              <w:right w:val="nil"/>
            </w:tcBorders>
          </w:tcPr>
          <w:p w14:paraId="0B686513" w14:textId="77777777" w:rsidR="00F048F7" w:rsidRPr="00033409" w:rsidRDefault="00F048F7" w:rsidP="00F048F7">
            <w:r w:rsidRPr="00033409">
              <w:t>Geboortedatum</w:t>
            </w:r>
          </w:p>
        </w:tc>
        <w:sdt>
          <w:sdtPr>
            <w:id w:val="1867331565"/>
            <w:placeholder>
              <w:docPart w:val="253CBC8B858E4067BFFA30FDBDB2E5CB"/>
            </w:placeholder>
            <w:showingPlcHdr/>
          </w:sdtPr>
          <w:sdtContent>
            <w:tc>
              <w:tcPr>
                <w:tcW w:w="2121" w:type="dxa"/>
                <w:tcBorders>
                  <w:top w:val="nil"/>
                  <w:left w:val="nil"/>
                  <w:bottom w:val="nil"/>
                  <w:right w:val="nil"/>
                </w:tcBorders>
              </w:tcPr>
              <w:p w14:paraId="3EFA34D6" w14:textId="77777777" w:rsidR="00F048F7" w:rsidRPr="00033409" w:rsidRDefault="0044177B" w:rsidP="0044177B">
                <w:r w:rsidRPr="00033409">
                  <w:rPr>
                    <w:color w:val="808080" w:themeColor="background1" w:themeShade="80"/>
                  </w:rPr>
                  <w:t>dd-mm-yyyy</w:t>
                </w:r>
              </w:p>
            </w:tc>
          </w:sdtContent>
        </w:sdt>
        <w:tc>
          <w:tcPr>
            <w:tcW w:w="2835" w:type="dxa"/>
            <w:tcBorders>
              <w:top w:val="nil"/>
              <w:left w:val="nil"/>
              <w:bottom w:val="nil"/>
              <w:right w:val="nil"/>
            </w:tcBorders>
          </w:tcPr>
          <w:p w14:paraId="1FC9D2A8" w14:textId="77777777" w:rsidR="00F048F7" w:rsidRPr="00033409" w:rsidRDefault="0044177B" w:rsidP="00F048F7">
            <w:r w:rsidRPr="00033409">
              <w:t>Geboorteplaats</w:t>
            </w:r>
          </w:p>
        </w:tc>
        <w:sdt>
          <w:sdtPr>
            <w:id w:val="-741401764"/>
            <w:placeholder>
              <w:docPart w:val="29B729AE6067465AB67ABD25AC3E8684"/>
            </w:placeholder>
            <w:showingPlcHdr/>
          </w:sdtPr>
          <w:sdtContent>
            <w:tc>
              <w:tcPr>
                <w:tcW w:w="2268" w:type="dxa"/>
                <w:tcBorders>
                  <w:top w:val="nil"/>
                  <w:left w:val="nil"/>
                  <w:bottom w:val="nil"/>
                  <w:right w:val="nil"/>
                </w:tcBorders>
              </w:tcPr>
              <w:p w14:paraId="1CA33380" w14:textId="69FD8EEF" w:rsidR="00F048F7" w:rsidRPr="00033409" w:rsidRDefault="00E23D8E" w:rsidP="0044177B">
                <w:r w:rsidRPr="00033409">
                  <w:rPr>
                    <w:rStyle w:val="Tekstvantijdelijkeaanduiding"/>
                  </w:rPr>
                  <w:t>Tekst invoeren</w:t>
                </w:r>
              </w:p>
            </w:tc>
          </w:sdtContent>
        </w:sdt>
      </w:tr>
      <w:tr w:rsidR="00F048F7" w14:paraId="09ED2422" w14:textId="77777777" w:rsidTr="00174257">
        <w:trPr>
          <w:trHeight w:val="397"/>
        </w:trPr>
        <w:tc>
          <w:tcPr>
            <w:tcW w:w="3119" w:type="dxa"/>
            <w:tcBorders>
              <w:top w:val="nil"/>
              <w:left w:val="nil"/>
              <w:bottom w:val="nil"/>
              <w:right w:val="nil"/>
            </w:tcBorders>
          </w:tcPr>
          <w:p w14:paraId="3A5289D3" w14:textId="77777777" w:rsidR="00F048F7" w:rsidRPr="00033409" w:rsidRDefault="00473146" w:rsidP="00473146">
            <w:r w:rsidRPr="00033409">
              <w:t>Burgerservicenummer (BSN</w:t>
            </w:r>
            <w:r w:rsidR="00F048F7" w:rsidRPr="00033409">
              <w:t>)</w:t>
            </w:r>
          </w:p>
        </w:tc>
        <w:sdt>
          <w:sdtPr>
            <w:id w:val="-650825743"/>
            <w:placeholder>
              <w:docPart w:val="A53CA3AA1B394B71B3F03B2B2DE71321"/>
            </w:placeholder>
            <w:showingPlcHdr/>
          </w:sdtPr>
          <w:sdtContent>
            <w:tc>
              <w:tcPr>
                <w:tcW w:w="2121" w:type="dxa"/>
                <w:tcBorders>
                  <w:top w:val="nil"/>
                  <w:left w:val="nil"/>
                  <w:bottom w:val="nil"/>
                  <w:right w:val="nil"/>
                </w:tcBorders>
              </w:tcPr>
              <w:p w14:paraId="0B7E387A" w14:textId="77777777" w:rsidR="00F048F7" w:rsidRPr="00033409" w:rsidRDefault="00F048F7" w:rsidP="00F048F7">
                <w:r w:rsidRPr="00033409">
                  <w:rPr>
                    <w:rStyle w:val="Tekstvantijdelijkeaanduiding"/>
                  </w:rPr>
                  <w:t>Tekst invoeren</w:t>
                </w:r>
              </w:p>
            </w:tc>
          </w:sdtContent>
        </w:sdt>
        <w:tc>
          <w:tcPr>
            <w:tcW w:w="5103" w:type="dxa"/>
            <w:gridSpan w:val="2"/>
            <w:tcBorders>
              <w:top w:val="nil"/>
              <w:left w:val="nil"/>
              <w:bottom w:val="nil"/>
              <w:right w:val="nil"/>
            </w:tcBorders>
          </w:tcPr>
          <w:p w14:paraId="0449451D" w14:textId="5B2FE95C" w:rsidR="00F048F7" w:rsidRPr="00033409" w:rsidRDefault="00F048F7" w:rsidP="006748F0">
            <w:r w:rsidRPr="00033409">
              <w:t>(zie toelichting)</w:t>
            </w:r>
          </w:p>
        </w:tc>
      </w:tr>
      <w:tr w:rsidR="00F048F7" w14:paraId="082AD8E6" w14:textId="77777777" w:rsidTr="00174257">
        <w:trPr>
          <w:trHeight w:val="397"/>
        </w:trPr>
        <w:tc>
          <w:tcPr>
            <w:tcW w:w="3119" w:type="dxa"/>
            <w:tcBorders>
              <w:top w:val="nil"/>
              <w:left w:val="nil"/>
              <w:bottom w:val="nil"/>
              <w:right w:val="nil"/>
            </w:tcBorders>
          </w:tcPr>
          <w:p w14:paraId="698FE179" w14:textId="77777777" w:rsidR="00F048F7" w:rsidRPr="00033409" w:rsidRDefault="00F048F7" w:rsidP="00F048F7">
            <w:r w:rsidRPr="00033409">
              <w:t>Gezindte / Geloof</w:t>
            </w:r>
          </w:p>
        </w:tc>
        <w:sdt>
          <w:sdtPr>
            <w:id w:val="-59939983"/>
            <w:placeholder>
              <w:docPart w:val="200E5B79DC34423192D8B69A630ED45E"/>
            </w:placeholder>
            <w:showingPlcHdr/>
          </w:sdtPr>
          <w:sdtContent>
            <w:tc>
              <w:tcPr>
                <w:tcW w:w="2121" w:type="dxa"/>
                <w:tcBorders>
                  <w:top w:val="nil"/>
                  <w:left w:val="nil"/>
                  <w:bottom w:val="nil"/>
                  <w:right w:val="nil"/>
                </w:tcBorders>
              </w:tcPr>
              <w:p w14:paraId="4FC9D6D7" w14:textId="77777777" w:rsidR="00F048F7" w:rsidRPr="00033409" w:rsidRDefault="00F048F7" w:rsidP="00F048F7">
                <w:r w:rsidRPr="00033409">
                  <w:rPr>
                    <w:rStyle w:val="Tekstvantijdelijkeaanduiding"/>
                  </w:rPr>
                  <w:t>Tekst invoeren</w:t>
                </w:r>
              </w:p>
            </w:tc>
          </w:sdtContent>
        </w:sdt>
        <w:tc>
          <w:tcPr>
            <w:tcW w:w="2835" w:type="dxa"/>
            <w:tcBorders>
              <w:top w:val="nil"/>
              <w:left w:val="nil"/>
              <w:bottom w:val="nil"/>
              <w:right w:val="nil"/>
            </w:tcBorders>
          </w:tcPr>
          <w:p w14:paraId="0D43E7ED" w14:textId="77777777" w:rsidR="00F048F7" w:rsidRPr="00033409" w:rsidRDefault="00F048F7" w:rsidP="00F048F7"/>
        </w:tc>
        <w:tc>
          <w:tcPr>
            <w:tcW w:w="2268" w:type="dxa"/>
            <w:tcBorders>
              <w:top w:val="nil"/>
              <w:left w:val="nil"/>
              <w:bottom w:val="nil"/>
              <w:right w:val="nil"/>
            </w:tcBorders>
          </w:tcPr>
          <w:p w14:paraId="01251F35" w14:textId="77777777" w:rsidR="00F048F7" w:rsidRPr="00033409" w:rsidRDefault="00F048F7" w:rsidP="00F048F7"/>
        </w:tc>
      </w:tr>
      <w:tr w:rsidR="00F048F7" w14:paraId="4BEFC79C" w14:textId="77777777" w:rsidTr="00174257">
        <w:trPr>
          <w:trHeight w:val="397"/>
        </w:trPr>
        <w:tc>
          <w:tcPr>
            <w:tcW w:w="3119" w:type="dxa"/>
            <w:tcBorders>
              <w:top w:val="nil"/>
              <w:left w:val="nil"/>
              <w:bottom w:val="nil"/>
              <w:right w:val="nil"/>
            </w:tcBorders>
          </w:tcPr>
          <w:p w14:paraId="6ECF9C36" w14:textId="77777777" w:rsidR="00F048F7" w:rsidRPr="00033409" w:rsidRDefault="00F048F7" w:rsidP="00F048F7">
            <w:r w:rsidRPr="00033409">
              <w:t>Eerste nationaliteit</w:t>
            </w:r>
          </w:p>
        </w:tc>
        <w:sdt>
          <w:sdtPr>
            <w:id w:val="-759677905"/>
            <w:placeholder>
              <w:docPart w:val="CB5F8773E39C47F89618FC8663196509"/>
            </w:placeholder>
            <w:showingPlcHdr/>
          </w:sdtPr>
          <w:sdtContent>
            <w:tc>
              <w:tcPr>
                <w:tcW w:w="2121" w:type="dxa"/>
                <w:tcBorders>
                  <w:top w:val="nil"/>
                  <w:left w:val="nil"/>
                  <w:bottom w:val="nil"/>
                  <w:right w:val="nil"/>
                </w:tcBorders>
              </w:tcPr>
              <w:p w14:paraId="2DA8B2DA" w14:textId="77777777" w:rsidR="00F048F7" w:rsidRPr="00033409" w:rsidRDefault="00F048F7" w:rsidP="00F048F7">
                <w:r w:rsidRPr="00033409">
                  <w:rPr>
                    <w:rStyle w:val="Tekstvantijdelijkeaanduiding"/>
                  </w:rPr>
                  <w:t>Tekst invoeren</w:t>
                </w:r>
              </w:p>
            </w:tc>
          </w:sdtContent>
        </w:sdt>
        <w:tc>
          <w:tcPr>
            <w:tcW w:w="2835" w:type="dxa"/>
            <w:tcBorders>
              <w:top w:val="nil"/>
              <w:left w:val="nil"/>
              <w:bottom w:val="nil"/>
              <w:right w:val="nil"/>
            </w:tcBorders>
          </w:tcPr>
          <w:p w14:paraId="3BE20E5E" w14:textId="77777777" w:rsidR="00F048F7" w:rsidRPr="00033409" w:rsidRDefault="00F048F7" w:rsidP="00F048F7">
            <w:r w:rsidRPr="00033409">
              <w:t>Tweede nationaliteit</w:t>
            </w:r>
          </w:p>
        </w:tc>
        <w:sdt>
          <w:sdtPr>
            <w:id w:val="-112677732"/>
            <w:placeholder>
              <w:docPart w:val="4A252FD25ACA49BDB0D4E2F58D25CA86"/>
            </w:placeholder>
          </w:sdtPr>
          <w:sdtContent>
            <w:sdt>
              <w:sdtPr>
                <w:id w:val="334508873"/>
                <w:placeholder>
                  <w:docPart w:val="87C1F9E7EB01488FB5C63AD9222B8563"/>
                </w:placeholder>
                <w:showingPlcHdr/>
              </w:sdtPr>
              <w:sdtContent>
                <w:tc>
                  <w:tcPr>
                    <w:tcW w:w="2268" w:type="dxa"/>
                    <w:tcBorders>
                      <w:top w:val="nil"/>
                      <w:left w:val="nil"/>
                      <w:bottom w:val="nil"/>
                      <w:right w:val="nil"/>
                    </w:tcBorders>
                  </w:tcPr>
                  <w:p w14:paraId="6A4DF653" w14:textId="77777777" w:rsidR="00F048F7" w:rsidRPr="00033409" w:rsidRDefault="0044177B" w:rsidP="00F048F7">
                    <w:r w:rsidRPr="00033409">
                      <w:rPr>
                        <w:rStyle w:val="Tekstvantijdelijkeaanduiding"/>
                      </w:rPr>
                      <w:t>Tekst invoeren</w:t>
                    </w:r>
                  </w:p>
                </w:tc>
              </w:sdtContent>
            </w:sdt>
          </w:sdtContent>
        </w:sdt>
      </w:tr>
      <w:tr w:rsidR="00F048F7" w14:paraId="2ED50D6A" w14:textId="77777777" w:rsidTr="00174257">
        <w:trPr>
          <w:trHeight w:val="397"/>
        </w:trPr>
        <w:tc>
          <w:tcPr>
            <w:tcW w:w="3119" w:type="dxa"/>
            <w:tcBorders>
              <w:top w:val="nil"/>
              <w:left w:val="nil"/>
              <w:bottom w:val="nil"/>
              <w:right w:val="nil"/>
            </w:tcBorders>
          </w:tcPr>
          <w:p w14:paraId="48C9965F" w14:textId="77777777" w:rsidR="00F048F7" w:rsidRPr="00033409" w:rsidRDefault="00F048F7" w:rsidP="00F048F7">
            <w:r w:rsidRPr="00033409">
              <w:t>Culturele achtergrond (land)</w:t>
            </w:r>
          </w:p>
        </w:tc>
        <w:sdt>
          <w:sdtPr>
            <w:id w:val="322015103"/>
            <w:placeholder>
              <w:docPart w:val="92170FA6ACB04368BD2313D231106B49"/>
            </w:placeholder>
            <w:showingPlcHdr/>
          </w:sdtPr>
          <w:sdtContent>
            <w:tc>
              <w:tcPr>
                <w:tcW w:w="2121" w:type="dxa"/>
                <w:tcBorders>
                  <w:top w:val="nil"/>
                  <w:left w:val="nil"/>
                  <w:bottom w:val="nil"/>
                  <w:right w:val="nil"/>
                </w:tcBorders>
              </w:tcPr>
              <w:p w14:paraId="789A8729" w14:textId="77777777" w:rsidR="00F048F7" w:rsidRPr="00033409" w:rsidRDefault="00F048F7" w:rsidP="00F048F7">
                <w:r w:rsidRPr="00033409">
                  <w:rPr>
                    <w:rStyle w:val="Tekstvantijdelijkeaanduiding"/>
                  </w:rPr>
                  <w:t>Tekst invoeren</w:t>
                </w:r>
              </w:p>
            </w:tc>
          </w:sdtContent>
        </w:sdt>
        <w:tc>
          <w:tcPr>
            <w:tcW w:w="2835" w:type="dxa"/>
            <w:tcBorders>
              <w:top w:val="nil"/>
              <w:left w:val="nil"/>
              <w:bottom w:val="nil"/>
              <w:right w:val="nil"/>
            </w:tcBorders>
          </w:tcPr>
          <w:p w14:paraId="5B402921" w14:textId="77777777" w:rsidR="00F048F7" w:rsidRPr="00033409" w:rsidRDefault="00F048F7" w:rsidP="00F048F7"/>
        </w:tc>
        <w:tc>
          <w:tcPr>
            <w:tcW w:w="2268" w:type="dxa"/>
            <w:tcBorders>
              <w:top w:val="nil"/>
              <w:left w:val="nil"/>
              <w:bottom w:val="nil"/>
              <w:right w:val="nil"/>
            </w:tcBorders>
          </w:tcPr>
          <w:p w14:paraId="4776ACEE" w14:textId="77777777" w:rsidR="00F048F7" w:rsidRPr="00033409" w:rsidRDefault="00F048F7" w:rsidP="00F048F7"/>
        </w:tc>
      </w:tr>
      <w:tr w:rsidR="00F048F7" w14:paraId="640664C9" w14:textId="77777777" w:rsidTr="00174257">
        <w:trPr>
          <w:trHeight w:val="397"/>
        </w:trPr>
        <w:tc>
          <w:tcPr>
            <w:tcW w:w="3119" w:type="dxa"/>
            <w:tcBorders>
              <w:top w:val="nil"/>
              <w:left w:val="nil"/>
              <w:bottom w:val="nil"/>
              <w:right w:val="nil"/>
            </w:tcBorders>
          </w:tcPr>
          <w:p w14:paraId="3E706503" w14:textId="77777777" w:rsidR="00F048F7" w:rsidRPr="00033409" w:rsidRDefault="00F048F7" w:rsidP="00F048F7">
            <w:r w:rsidRPr="00033409">
              <w:t>Land van herkomst</w:t>
            </w:r>
          </w:p>
        </w:tc>
        <w:sdt>
          <w:sdtPr>
            <w:id w:val="61067254"/>
            <w:placeholder>
              <w:docPart w:val="943A2A94466A49E5BBD65F27586EE4DF"/>
            </w:placeholder>
            <w:showingPlcHdr/>
          </w:sdtPr>
          <w:sdtContent>
            <w:tc>
              <w:tcPr>
                <w:tcW w:w="2121" w:type="dxa"/>
                <w:tcBorders>
                  <w:top w:val="nil"/>
                  <w:left w:val="nil"/>
                  <w:bottom w:val="nil"/>
                  <w:right w:val="nil"/>
                </w:tcBorders>
              </w:tcPr>
              <w:p w14:paraId="78E00532" w14:textId="77777777" w:rsidR="00F048F7" w:rsidRPr="00033409" w:rsidRDefault="00F048F7" w:rsidP="00F048F7">
                <w:r w:rsidRPr="00033409">
                  <w:rPr>
                    <w:rStyle w:val="Tekstvantijdelijkeaanduiding"/>
                  </w:rPr>
                  <w:t>Tekst invoeren</w:t>
                </w:r>
              </w:p>
            </w:tc>
          </w:sdtContent>
        </w:sdt>
        <w:tc>
          <w:tcPr>
            <w:tcW w:w="2835" w:type="dxa"/>
            <w:tcBorders>
              <w:top w:val="nil"/>
              <w:left w:val="nil"/>
              <w:bottom w:val="nil"/>
              <w:right w:val="nil"/>
            </w:tcBorders>
          </w:tcPr>
          <w:p w14:paraId="45343897" w14:textId="77777777" w:rsidR="00F048F7" w:rsidRPr="00033409" w:rsidRDefault="00F048F7" w:rsidP="00F048F7">
            <w:r w:rsidRPr="00033409">
              <w:t>Datum in Nederland</w:t>
            </w:r>
          </w:p>
        </w:tc>
        <w:sdt>
          <w:sdtPr>
            <w:id w:val="770053356"/>
            <w:placeholder>
              <w:docPart w:val="DD57AABFF086499AA80F6F53BB2BDCD5"/>
            </w:placeholder>
            <w:showingPlcHdr/>
          </w:sdtPr>
          <w:sdtContent>
            <w:tc>
              <w:tcPr>
                <w:tcW w:w="2268" w:type="dxa"/>
                <w:tcBorders>
                  <w:top w:val="nil"/>
                  <w:left w:val="nil"/>
                  <w:bottom w:val="nil"/>
                  <w:right w:val="nil"/>
                </w:tcBorders>
              </w:tcPr>
              <w:p w14:paraId="7F6BC235" w14:textId="77777777" w:rsidR="00F048F7" w:rsidRPr="00033409" w:rsidRDefault="0044177B" w:rsidP="0044177B">
                <w:r w:rsidRPr="00033409">
                  <w:rPr>
                    <w:rStyle w:val="Tekstvantijdelijkeaanduiding"/>
                  </w:rPr>
                  <w:t>Tekst invoeren</w:t>
                </w:r>
              </w:p>
            </w:tc>
          </w:sdtContent>
        </w:sdt>
      </w:tr>
      <w:tr w:rsidR="00E354E1" w14:paraId="4E71C863" w14:textId="77777777" w:rsidTr="0062201E">
        <w:tc>
          <w:tcPr>
            <w:tcW w:w="3119" w:type="dxa"/>
            <w:tcBorders>
              <w:top w:val="nil"/>
              <w:left w:val="nil"/>
              <w:bottom w:val="nil"/>
              <w:right w:val="nil"/>
            </w:tcBorders>
          </w:tcPr>
          <w:p w14:paraId="23323076" w14:textId="77777777" w:rsidR="00E354E1" w:rsidRDefault="00E354E1" w:rsidP="0062201E">
            <w:pPr>
              <w:rPr>
                <w:b/>
                <w:sz w:val="28"/>
                <w:szCs w:val="28"/>
              </w:rPr>
            </w:pPr>
          </w:p>
          <w:p w14:paraId="5779E081" w14:textId="77777777" w:rsidR="00E354E1" w:rsidRDefault="00E354E1" w:rsidP="0062201E">
            <w:pPr>
              <w:rPr>
                <w:b/>
                <w:sz w:val="28"/>
                <w:szCs w:val="28"/>
              </w:rPr>
            </w:pPr>
            <w:r w:rsidRPr="00D17F7D">
              <w:rPr>
                <w:b/>
                <w:sz w:val="28"/>
                <w:szCs w:val="28"/>
              </w:rPr>
              <w:t>Reden van aanmelding</w:t>
            </w:r>
          </w:p>
          <w:p w14:paraId="645564D5" w14:textId="77777777" w:rsidR="00E354E1" w:rsidRDefault="00E354E1"/>
        </w:tc>
        <w:sdt>
          <w:sdtPr>
            <w:id w:val="-1929732179"/>
            <w:placeholder>
              <w:docPart w:val="6AD7B1A83CA94DA2851D480EE401D398"/>
            </w:placeholder>
            <w:showingPlcHdr/>
            <w:comboBox>
              <w:listItem w:value="Kies een item."/>
              <w:listItem w:displayText="start basisschool" w:value="start basisschool"/>
              <w:listItem w:displayText="verhuizing" w:value="verhuizing"/>
              <w:listItem w:displayText="verwijzing" w:value="verwijzing"/>
              <w:listItem w:displayText="Anders,................" w:value="Anders,................"/>
            </w:comboBox>
          </w:sdtPr>
          <w:sdtContent>
            <w:tc>
              <w:tcPr>
                <w:tcW w:w="2121" w:type="dxa"/>
                <w:tcBorders>
                  <w:top w:val="nil"/>
                  <w:left w:val="nil"/>
                  <w:bottom w:val="nil"/>
                  <w:right w:val="nil"/>
                </w:tcBorders>
                <w:vAlign w:val="center"/>
              </w:tcPr>
              <w:p w14:paraId="3B0A3C36" w14:textId="79A69332" w:rsidR="00E354E1" w:rsidRDefault="00E354E1">
                <w:r w:rsidRPr="007C611E">
                  <w:rPr>
                    <w:rStyle w:val="Tekstvantijdelijkeaanduiding"/>
                  </w:rPr>
                  <w:t>Kies een item.</w:t>
                </w:r>
              </w:p>
            </w:tc>
          </w:sdtContent>
        </w:sdt>
        <w:tc>
          <w:tcPr>
            <w:tcW w:w="2835" w:type="dxa"/>
            <w:tcBorders>
              <w:top w:val="nil"/>
              <w:left w:val="nil"/>
              <w:bottom w:val="nil"/>
              <w:right w:val="nil"/>
            </w:tcBorders>
          </w:tcPr>
          <w:p w14:paraId="12B4AEA0" w14:textId="77777777" w:rsidR="00E354E1" w:rsidRDefault="00E354E1"/>
        </w:tc>
        <w:tc>
          <w:tcPr>
            <w:tcW w:w="2268" w:type="dxa"/>
            <w:tcBorders>
              <w:top w:val="nil"/>
              <w:left w:val="nil"/>
              <w:bottom w:val="nil"/>
              <w:right w:val="nil"/>
            </w:tcBorders>
          </w:tcPr>
          <w:p w14:paraId="389BDCC8" w14:textId="77777777" w:rsidR="00E354E1" w:rsidRDefault="00E354E1"/>
        </w:tc>
      </w:tr>
      <w:tr w:rsidR="00E354E1" w14:paraId="5ED67B28" w14:textId="77777777" w:rsidTr="00473146">
        <w:tc>
          <w:tcPr>
            <w:tcW w:w="10343" w:type="dxa"/>
            <w:gridSpan w:val="4"/>
            <w:tcBorders>
              <w:top w:val="nil"/>
              <w:left w:val="nil"/>
              <w:bottom w:val="nil"/>
              <w:right w:val="nil"/>
            </w:tcBorders>
          </w:tcPr>
          <w:p w14:paraId="7E214EBC" w14:textId="77777777" w:rsidR="00E354E1" w:rsidRPr="00E354E1" w:rsidRDefault="00E354E1">
            <w:pPr>
              <w:rPr>
                <w:b/>
              </w:rPr>
            </w:pPr>
            <w:r w:rsidRPr="00E354E1">
              <w:rPr>
                <w:b/>
              </w:rPr>
              <w:t>Indien afkomstig van een ander school</w:t>
            </w:r>
          </w:p>
        </w:tc>
      </w:tr>
      <w:tr w:rsidR="00E354E1" w14:paraId="3444000B" w14:textId="77777777" w:rsidTr="00174257">
        <w:trPr>
          <w:trHeight w:val="397"/>
        </w:trPr>
        <w:tc>
          <w:tcPr>
            <w:tcW w:w="3119" w:type="dxa"/>
            <w:tcBorders>
              <w:top w:val="nil"/>
              <w:left w:val="nil"/>
              <w:bottom w:val="nil"/>
              <w:right w:val="nil"/>
            </w:tcBorders>
          </w:tcPr>
          <w:p w14:paraId="653F86EB" w14:textId="77777777" w:rsidR="00E354E1" w:rsidRDefault="00E354E1">
            <w:r>
              <w:t>Naam school</w:t>
            </w:r>
          </w:p>
        </w:tc>
        <w:sdt>
          <w:sdtPr>
            <w:id w:val="-146675630"/>
            <w:placeholder>
              <w:docPart w:val="E3FF0C87BC4A4D40AD500D1ACB13FD42"/>
            </w:placeholder>
            <w:showingPlcHdr/>
          </w:sdtPr>
          <w:sdtContent>
            <w:bookmarkStart w:id="0" w:name="_GoBack" w:displacedByCustomXml="prev"/>
            <w:tc>
              <w:tcPr>
                <w:tcW w:w="2121" w:type="dxa"/>
                <w:tcBorders>
                  <w:top w:val="nil"/>
                  <w:left w:val="nil"/>
                  <w:bottom w:val="nil"/>
                  <w:right w:val="nil"/>
                </w:tcBorders>
              </w:tcPr>
              <w:p w14:paraId="5127D9F5" w14:textId="77777777" w:rsidR="00E354E1" w:rsidRDefault="00E354E1">
                <w:r w:rsidRPr="00392776">
                  <w:rPr>
                    <w:rStyle w:val="Tekstvantijdelijkeaanduiding"/>
                  </w:rPr>
                  <w:t>Tekst invoeren</w:t>
                </w:r>
              </w:p>
            </w:tc>
            <w:bookmarkEnd w:id="0" w:displacedByCustomXml="next"/>
          </w:sdtContent>
        </w:sdt>
        <w:tc>
          <w:tcPr>
            <w:tcW w:w="2835" w:type="dxa"/>
            <w:tcBorders>
              <w:top w:val="nil"/>
              <w:left w:val="nil"/>
              <w:bottom w:val="nil"/>
              <w:right w:val="nil"/>
            </w:tcBorders>
          </w:tcPr>
          <w:p w14:paraId="00E17E20" w14:textId="77777777" w:rsidR="00E354E1" w:rsidRDefault="00E354E1" w:rsidP="00F048F7">
            <w:r>
              <w:t>Plaats school</w:t>
            </w:r>
          </w:p>
        </w:tc>
        <w:sdt>
          <w:sdtPr>
            <w:id w:val="84578381"/>
            <w:placeholder>
              <w:docPart w:val="FED68BF7786445D3B3FAC98D139DA841"/>
            </w:placeholder>
            <w:showingPlcHdr/>
          </w:sdtPr>
          <w:sdtContent>
            <w:tc>
              <w:tcPr>
                <w:tcW w:w="2268" w:type="dxa"/>
                <w:tcBorders>
                  <w:top w:val="nil"/>
                  <w:left w:val="nil"/>
                  <w:bottom w:val="nil"/>
                  <w:right w:val="nil"/>
                </w:tcBorders>
              </w:tcPr>
              <w:p w14:paraId="65B0373D" w14:textId="77777777" w:rsidR="00E354E1" w:rsidRDefault="00E354E1">
                <w:r w:rsidRPr="00392776">
                  <w:rPr>
                    <w:rStyle w:val="Tekstvantijdelijkeaanduiding"/>
                  </w:rPr>
                  <w:t>Tekst invoeren</w:t>
                </w:r>
              </w:p>
            </w:tc>
          </w:sdtContent>
        </w:sdt>
      </w:tr>
      <w:tr w:rsidR="00E354E1" w14:paraId="74D2C2AA" w14:textId="77777777" w:rsidTr="00174257">
        <w:trPr>
          <w:trHeight w:val="397"/>
        </w:trPr>
        <w:tc>
          <w:tcPr>
            <w:tcW w:w="3119" w:type="dxa"/>
            <w:tcBorders>
              <w:top w:val="nil"/>
              <w:left w:val="nil"/>
              <w:bottom w:val="nil"/>
              <w:right w:val="nil"/>
            </w:tcBorders>
          </w:tcPr>
          <w:p w14:paraId="2FC285FB" w14:textId="77777777" w:rsidR="00E354E1" w:rsidRDefault="00E354E1">
            <w:r>
              <w:t>Volgt onderwijs sinds</w:t>
            </w:r>
          </w:p>
        </w:tc>
        <w:sdt>
          <w:sdtPr>
            <w:id w:val="-1260052472"/>
            <w:placeholder>
              <w:docPart w:val="E9BFA3EAF749459EBCCAEE89E2F6F392"/>
            </w:placeholder>
            <w:showingPlcHdr/>
          </w:sdtPr>
          <w:sdtContent>
            <w:tc>
              <w:tcPr>
                <w:tcW w:w="2121" w:type="dxa"/>
                <w:tcBorders>
                  <w:top w:val="nil"/>
                  <w:left w:val="nil"/>
                  <w:bottom w:val="nil"/>
                  <w:right w:val="nil"/>
                </w:tcBorders>
              </w:tcPr>
              <w:p w14:paraId="549ABBCF" w14:textId="77777777" w:rsidR="00E354E1" w:rsidRDefault="00E354E1" w:rsidP="00D17F7D">
                <w:r>
                  <w:rPr>
                    <w:rStyle w:val="Tekstvantijdelijkeaanduiding"/>
                  </w:rPr>
                  <w:t>Jaartal</w:t>
                </w:r>
              </w:p>
            </w:tc>
          </w:sdtContent>
        </w:sdt>
        <w:tc>
          <w:tcPr>
            <w:tcW w:w="2835" w:type="dxa"/>
            <w:tcBorders>
              <w:top w:val="nil"/>
              <w:left w:val="nil"/>
              <w:bottom w:val="nil"/>
              <w:right w:val="nil"/>
            </w:tcBorders>
          </w:tcPr>
          <w:p w14:paraId="4F23D4EE" w14:textId="77777777" w:rsidR="00E354E1" w:rsidRDefault="00E354E1">
            <w:r>
              <w:t xml:space="preserve">Telefoonnummer </w:t>
            </w:r>
          </w:p>
        </w:tc>
        <w:sdt>
          <w:sdtPr>
            <w:id w:val="-1701231205"/>
            <w:placeholder>
              <w:docPart w:val="5008EF045E654369A7AB402FA4C2D5D5"/>
            </w:placeholder>
            <w:showingPlcHdr/>
          </w:sdtPr>
          <w:sdtContent>
            <w:tc>
              <w:tcPr>
                <w:tcW w:w="2268" w:type="dxa"/>
                <w:tcBorders>
                  <w:top w:val="nil"/>
                  <w:left w:val="nil"/>
                  <w:bottom w:val="nil"/>
                  <w:right w:val="nil"/>
                </w:tcBorders>
              </w:tcPr>
              <w:p w14:paraId="2CAC9B68" w14:textId="77777777" w:rsidR="00E354E1" w:rsidRDefault="00E354E1">
                <w:r w:rsidRPr="00392776">
                  <w:rPr>
                    <w:rStyle w:val="Tekstvantijdelijkeaanduiding"/>
                  </w:rPr>
                  <w:t>Tekst invoeren</w:t>
                </w:r>
              </w:p>
            </w:tc>
          </w:sdtContent>
        </w:sdt>
      </w:tr>
      <w:tr w:rsidR="00E354E1" w14:paraId="7D174F26" w14:textId="77777777" w:rsidTr="00174257">
        <w:trPr>
          <w:trHeight w:val="397"/>
        </w:trPr>
        <w:tc>
          <w:tcPr>
            <w:tcW w:w="3119" w:type="dxa"/>
            <w:tcBorders>
              <w:top w:val="nil"/>
              <w:left w:val="nil"/>
              <w:bottom w:val="nil"/>
              <w:right w:val="nil"/>
            </w:tcBorders>
          </w:tcPr>
          <w:p w14:paraId="5482E473" w14:textId="77777777" w:rsidR="00E354E1" w:rsidRDefault="00E354E1">
            <w:r>
              <w:t>Leerling zit nu in</w:t>
            </w:r>
          </w:p>
        </w:tc>
        <w:sdt>
          <w:sdtPr>
            <w:id w:val="612331366"/>
            <w:lock w:val="sdtContentLocked"/>
            <w:placeholder>
              <w:docPart w:val="88F0E3AAA0ED43E192B8F8195BF63238"/>
            </w:placeholder>
            <w:showingPlcHdr/>
            <w:comboBox>
              <w:listItem w:value="Kies een item."/>
              <w:listItem w:displayText="1" w:value="1"/>
              <w:listItem w:displayText="2" w:value="2"/>
              <w:listItem w:displayText="3" w:value="3"/>
              <w:listItem w:displayText="4" w:value="4"/>
              <w:listItem w:displayText="5" w:value="5"/>
              <w:listItem w:displayText="6" w:value="6"/>
              <w:listItem w:displayText="7" w:value="7"/>
              <w:listItem w:displayText="8" w:value="8"/>
            </w:comboBox>
          </w:sdtPr>
          <w:sdtContent>
            <w:tc>
              <w:tcPr>
                <w:tcW w:w="2121" w:type="dxa"/>
                <w:tcBorders>
                  <w:top w:val="nil"/>
                  <w:left w:val="nil"/>
                  <w:bottom w:val="nil"/>
                  <w:right w:val="nil"/>
                </w:tcBorders>
              </w:tcPr>
              <w:p w14:paraId="3C82F0CF" w14:textId="77777777" w:rsidR="00E354E1" w:rsidRDefault="00E354E1" w:rsidP="00D17F7D">
                <w:r>
                  <w:rPr>
                    <w:rStyle w:val="Tekstvantijdelijkeaanduiding"/>
                  </w:rPr>
                  <w:t>Groep</w:t>
                </w:r>
              </w:p>
            </w:tc>
          </w:sdtContent>
        </w:sdt>
        <w:tc>
          <w:tcPr>
            <w:tcW w:w="2835" w:type="dxa"/>
            <w:tcBorders>
              <w:top w:val="nil"/>
              <w:left w:val="nil"/>
              <w:bottom w:val="nil"/>
              <w:right w:val="nil"/>
            </w:tcBorders>
          </w:tcPr>
          <w:p w14:paraId="065D17A9" w14:textId="77777777" w:rsidR="00E354E1" w:rsidRDefault="00E354E1"/>
        </w:tc>
        <w:tc>
          <w:tcPr>
            <w:tcW w:w="2268" w:type="dxa"/>
            <w:tcBorders>
              <w:top w:val="nil"/>
              <w:left w:val="nil"/>
              <w:bottom w:val="nil"/>
              <w:right w:val="nil"/>
            </w:tcBorders>
          </w:tcPr>
          <w:p w14:paraId="3C61556F" w14:textId="77777777" w:rsidR="00E354E1" w:rsidRDefault="00E354E1"/>
        </w:tc>
      </w:tr>
      <w:tr w:rsidR="00E354E1" w14:paraId="0A11E88A" w14:textId="77777777" w:rsidTr="00174257">
        <w:tc>
          <w:tcPr>
            <w:tcW w:w="3119" w:type="dxa"/>
            <w:tcBorders>
              <w:top w:val="nil"/>
              <w:left w:val="nil"/>
              <w:bottom w:val="nil"/>
              <w:right w:val="nil"/>
            </w:tcBorders>
          </w:tcPr>
          <w:p w14:paraId="614D2760" w14:textId="77777777" w:rsidR="00E354E1" w:rsidRPr="00D17F7D" w:rsidRDefault="00E354E1" w:rsidP="00D17F7D">
            <w:pPr>
              <w:rPr>
                <w:b/>
                <w:sz w:val="28"/>
                <w:szCs w:val="28"/>
              </w:rPr>
            </w:pPr>
          </w:p>
        </w:tc>
        <w:tc>
          <w:tcPr>
            <w:tcW w:w="2121" w:type="dxa"/>
            <w:tcBorders>
              <w:top w:val="nil"/>
              <w:left w:val="nil"/>
              <w:bottom w:val="nil"/>
              <w:right w:val="nil"/>
            </w:tcBorders>
            <w:vAlign w:val="center"/>
          </w:tcPr>
          <w:p w14:paraId="67EC72E0" w14:textId="5454FA6D" w:rsidR="00E354E1" w:rsidRDefault="00E354E1" w:rsidP="00033409"/>
        </w:tc>
        <w:tc>
          <w:tcPr>
            <w:tcW w:w="2835" w:type="dxa"/>
            <w:tcBorders>
              <w:top w:val="nil"/>
              <w:left w:val="nil"/>
              <w:bottom w:val="nil"/>
              <w:right w:val="nil"/>
            </w:tcBorders>
          </w:tcPr>
          <w:p w14:paraId="74FFF5E1" w14:textId="77777777" w:rsidR="00E354E1" w:rsidRDefault="00E354E1" w:rsidP="00D17F7D"/>
        </w:tc>
        <w:tc>
          <w:tcPr>
            <w:tcW w:w="2268" w:type="dxa"/>
            <w:tcBorders>
              <w:top w:val="nil"/>
              <w:left w:val="nil"/>
              <w:bottom w:val="nil"/>
              <w:right w:val="nil"/>
            </w:tcBorders>
          </w:tcPr>
          <w:p w14:paraId="1A88B845" w14:textId="77777777" w:rsidR="00E354E1" w:rsidRDefault="00E354E1" w:rsidP="00D17F7D"/>
        </w:tc>
      </w:tr>
      <w:tr w:rsidR="00E354E1" w14:paraId="25FE1619" w14:textId="77777777" w:rsidTr="00174257">
        <w:tc>
          <w:tcPr>
            <w:tcW w:w="3119" w:type="dxa"/>
            <w:tcBorders>
              <w:top w:val="nil"/>
              <w:left w:val="nil"/>
              <w:bottom w:val="nil"/>
              <w:right w:val="nil"/>
            </w:tcBorders>
          </w:tcPr>
          <w:p w14:paraId="6C12B5D2" w14:textId="02867D1B" w:rsidR="00E354E1" w:rsidRPr="002125B8" w:rsidRDefault="00E354E1" w:rsidP="00D17F7D">
            <w:pPr>
              <w:rPr>
                <w:b/>
                <w:sz w:val="28"/>
                <w:szCs w:val="28"/>
              </w:rPr>
            </w:pPr>
            <w:r>
              <w:rPr>
                <w:b/>
                <w:sz w:val="28"/>
                <w:szCs w:val="28"/>
              </w:rPr>
              <w:t>Medisch</w:t>
            </w:r>
          </w:p>
        </w:tc>
        <w:tc>
          <w:tcPr>
            <w:tcW w:w="2121" w:type="dxa"/>
            <w:tcBorders>
              <w:top w:val="nil"/>
              <w:left w:val="nil"/>
              <w:bottom w:val="nil"/>
              <w:right w:val="nil"/>
            </w:tcBorders>
          </w:tcPr>
          <w:p w14:paraId="24D62244" w14:textId="77777777" w:rsidR="00E354E1" w:rsidRDefault="00E354E1" w:rsidP="00D17F7D"/>
        </w:tc>
        <w:tc>
          <w:tcPr>
            <w:tcW w:w="2835" w:type="dxa"/>
            <w:tcBorders>
              <w:top w:val="nil"/>
              <w:left w:val="nil"/>
              <w:bottom w:val="nil"/>
              <w:right w:val="nil"/>
            </w:tcBorders>
          </w:tcPr>
          <w:p w14:paraId="45ED509C" w14:textId="77777777" w:rsidR="00E354E1" w:rsidRDefault="00E354E1" w:rsidP="00D17F7D"/>
        </w:tc>
        <w:tc>
          <w:tcPr>
            <w:tcW w:w="2268" w:type="dxa"/>
            <w:tcBorders>
              <w:top w:val="nil"/>
              <w:left w:val="nil"/>
              <w:bottom w:val="nil"/>
              <w:right w:val="nil"/>
            </w:tcBorders>
          </w:tcPr>
          <w:p w14:paraId="3C3A5C92" w14:textId="77777777" w:rsidR="00E354E1" w:rsidRDefault="00E354E1" w:rsidP="00D17F7D"/>
        </w:tc>
      </w:tr>
      <w:tr w:rsidR="00E354E1" w14:paraId="62A6A443" w14:textId="77777777" w:rsidTr="00174257">
        <w:trPr>
          <w:trHeight w:val="397"/>
        </w:trPr>
        <w:tc>
          <w:tcPr>
            <w:tcW w:w="3119" w:type="dxa"/>
            <w:tcBorders>
              <w:top w:val="nil"/>
              <w:left w:val="nil"/>
              <w:bottom w:val="nil"/>
              <w:right w:val="nil"/>
            </w:tcBorders>
          </w:tcPr>
          <w:p w14:paraId="1FA27462" w14:textId="2C57459A" w:rsidR="00E354E1" w:rsidRDefault="00E354E1" w:rsidP="002125B8">
            <w:r>
              <w:t>Naam huisarts</w:t>
            </w:r>
          </w:p>
        </w:tc>
        <w:sdt>
          <w:sdtPr>
            <w:id w:val="-443000393"/>
            <w:placeholder>
              <w:docPart w:val="E6F700A8E1FB4F6CBF2D86868016D8F3"/>
            </w:placeholder>
            <w:showingPlcHdr/>
          </w:sdtPr>
          <w:sdtContent>
            <w:tc>
              <w:tcPr>
                <w:tcW w:w="2121" w:type="dxa"/>
                <w:tcBorders>
                  <w:top w:val="nil"/>
                  <w:left w:val="nil"/>
                  <w:bottom w:val="nil"/>
                  <w:right w:val="nil"/>
                </w:tcBorders>
              </w:tcPr>
              <w:p w14:paraId="36578907" w14:textId="77777777" w:rsidR="00E354E1" w:rsidRDefault="00E354E1" w:rsidP="002125B8">
                <w:r w:rsidRPr="00392776">
                  <w:rPr>
                    <w:rStyle w:val="Tekstvantijdelijkeaanduiding"/>
                  </w:rPr>
                  <w:t>Tekst invoeren</w:t>
                </w:r>
              </w:p>
            </w:tc>
          </w:sdtContent>
        </w:sdt>
        <w:tc>
          <w:tcPr>
            <w:tcW w:w="2835" w:type="dxa"/>
            <w:tcBorders>
              <w:top w:val="nil"/>
              <w:left w:val="nil"/>
              <w:bottom w:val="nil"/>
              <w:right w:val="nil"/>
            </w:tcBorders>
          </w:tcPr>
          <w:p w14:paraId="57309893" w14:textId="77777777" w:rsidR="00E354E1" w:rsidRDefault="00E354E1" w:rsidP="002125B8"/>
        </w:tc>
        <w:tc>
          <w:tcPr>
            <w:tcW w:w="2268" w:type="dxa"/>
            <w:tcBorders>
              <w:top w:val="nil"/>
              <w:left w:val="nil"/>
              <w:bottom w:val="nil"/>
              <w:right w:val="nil"/>
            </w:tcBorders>
          </w:tcPr>
          <w:p w14:paraId="7E5A20BB" w14:textId="77777777" w:rsidR="00E354E1" w:rsidRDefault="00E354E1" w:rsidP="002125B8"/>
        </w:tc>
      </w:tr>
      <w:tr w:rsidR="00E354E1" w14:paraId="5DB49D7C" w14:textId="77777777" w:rsidTr="00174257">
        <w:trPr>
          <w:trHeight w:val="397"/>
        </w:trPr>
        <w:tc>
          <w:tcPr>
            <w:tcW w:w="3119" w:type="dxa"/>
            <w:tcBorders>
              <w:top w:val="nil"/>
              <w:left w:val="nil"/>
              <w:bottom w:val="nil"/>
              <w:right w:val="nil"/>
            </w:tcBorders>
          </w:tcPr>
          <w:p w14:paraId="2DF881C5" w14:textId="77777777" w:rsidR="00E354E1" w:rsidRDefault="00E354E1" w:rsidP="002125B8">
            <w:r>
              <w:t>Adres</w:t>
            </w:r>
          </w:p>
        </w:tc>
        <w:sdt>
          <w:sdtPr>
            <w:id w:val="1916584468"/>
            <w:placeholder>
              <w:docPart w:val="E9E66AC37FB640A9B69C674B7BE2E2FA"/>
            </w:placeholder>
            <w:showingPlcHdr/>
          </w:sdtPr>
          <w:sdtContent>
            <w:tc>
              <w:tcPr>
                <w:tcW w:w="2121" w:type="dxa"/>
                <w:tcBorders>
                  <w:top w:val="nil"/>
                  <w:left w:val="nil"/>
                  <w:bottom w:val="nil"/>
                  <w:right w:val="nil"/>
                </w:tcBorders>
              </w:tcPr>
              <w:p w14:paraId="31973DD5" w14:textId="77777777" w:rsidR="00E354E1" w:rsidRDefault="00E354E1" w:rsidP="002125B8">
                <w:r w:rsidRPr="00392776">
                  <w:rPr>
                    <w:rStyle w:val="Tekstvantijdelijkeaanduiding"/>
                  </w:rPr>
                  <w:t>Tekst invoeren</w:t>
                </w:r>
              </w:p>
            </w:tc>
          </w:sdtContent>
        </w:sdt>
        <w:tc>
          <w:tcPr>
            <w:tcW w:w="2835" w:type="dxa"/>
            <w:tcBorders>
              <w:top w:val="nil"/>
              <w:left w:val="nil"/>
              <w:bottom w:val="nil"/>
              <w:right w:val="nil"/>
            </w:tcBorders>
          </w:tcPr>
          <w:p w14:paraId="122BD100" w14:textId="77777777" w:rsidR="00E354E1" w:rsidRDefault="00E354E1" w:rsidP="002125B8">
            <w:r>
              <w:t>Postcode</w:t>
            </w:r>
          </w:p>
        </w:tc>
        <w:sdt>
          <w:sdtPr>
            <w:id w:val="894159555"/>
            <w:placeholder>
              <w:docPart w:val="33996FAE986649E09A8BC5B5C50BA455"/>
            </w:placeholder>
            <w:showingPlcHdr/>
          </w:sdtPr>
          <w:sdtContent>
            <w:tc>
              <w:tcPr>
                <w:tcW w:w="2268" w:type="dxa"/>
                <w:tcBorders>
                  <w:top w:val="nil"/>
                  <w:left w:val="nil"/>
                  <w:bottom w:val="nil"/>
                  <w:right w:val="nil"/>
                </w:tcBorders>
              </w:tcPr>
              <w:p w14:paraId="35FD9E74" w14:textId="77777777" w:rsidR="00E354E1" w:rsidRDefault="00E354E1" w:rsidP="002125B8">
                <w:r w:rsidRPr="00217B7A">
                  <w:rPr>
                    <w:rStyle w:val="Tekstvantijdelijkeaanduiding"/>
                  </w:rPr>
                  <w:t>Tekst invoeren</w:t>
                </w:r>
              </w:p>
            </w:tc>
          </w:sdtContent>
        </w:sdt>
      </w:tr>
      <w:tr w:rsidR="00E354E1" w14:paraId="6BE910B1" w14:textId="77777777" w:rsidTr="00174257">
        <w:trPr>
          <w:trHeight w:val="397"/>
        </w:trPr>
        <w:tc>
          <w:tcPr>
            <w:tcW w:w="3119" w:type="dxa"/>
            <w:tcBorders>
              <w:top w:val="nil"/>
              <w:left w:val="nil"/>
              <w:bottom w:val="nil"/>
              <w:right w:val="nil"/>
            </w:tcBorders>
          </w:tcPr>
          <w:p w14:paraId="750A739D" w14:textId="77777777" w:rsidR="00E354E1" w:rsidRDefault="00E354E1" w:rsidP="00597412">
            <w:r>
              <w:t>Telefoonnummer</w:t>
            </w:r>
          </w:p>
          <w:p w14:paraId="2D023882" w14:textId="77777777" w:rsidR="00E354E1" w:rsidRDefault="00E354E1" w:rsidP="00597412"/>
        </w:tc>
        <w:sdt>
          <w:sdtPr>
            <w:id w:val="-1945916208"/>
            <w:placeholder>
              <w:docPart w:val="A940E08F4E5F44F3A4C6E8213DD00A73"/>
            </w:placeholder>
            <w:showingPlcHdr/>
          </w:sdtPr>
          <w:sdtContent>
            <w:tc>
              <w:tcPr>
                <w:tcW w:w="2121" w:type="dxa"/>
                <w:tcBorders>
                  <w:top w:val="nil"/>
                  <w:left w:val="nil"/>
                  <w:bottom w:val="nil"/>
                  <w:right w:val="nil"/>
                </w:tcBorders>
              </w:tcPr>
              <w:p w14:paraId="493EB169" w14:textId="77777777" w:rsidR="00E354E1" w:rsidRDefault="00E354E1" w:rsidP="00597412">
                <w:r w:rsidRPr="00217B7A">
                  <w:rPr>
                    <w:rStyle w:val="Tekstvantijdelijkeaanduiding"/>
                  </w:rPr>
                  <w:t>Tekst invoeren</w:t>
                </w:r>
              </w:p>
            </w:tc>
          </w:sdtContent>
        </w:sdt>
        <w:tc>
          <w:tcPr>
            <w:tcW w:w="2835" w:type="dxa"/>
            <w:tcBorders>
              <w:top w:val="nil"/>
              <w:left w:val="nil"/>
              <w:bottom w:val="nil"/>
              <w:right w:val="nil"/>
            </w:tcBorders>
          </w:tcPr>
          <w:p w14:paraId="0528EF5A" w14:textId="77777777" w:rsidR="00E354E1" w:rsidRDefault="00E354E1" w:rsidP="00597412">
            <w:r>
              <w:t>Woonplaats</w:t>
            </w:r>
          </w:p>
        </w:tc>
        <w:sdt>
          <w:sdtPr>
            <w:id w:val="2103600682"/>
            <w:placeholder>
              <w:docPart w:val="2E20511101064BC8B73F30C65D4A0498"/>
            </w:placeholder>
            <w:showingPlcHdr/>
          </w:sdtPr>
          <w:sdtContent>
            <w:tc>
              <w:tcPr>
                <w:tcW w:w="2268" w:type="dxa"/>
                <w:tcBorders>
                  <w:top w:val="nil"/>
                  <w:left w:val="nil"/>
                  <w:bottom w:val="nil"/>
                  <w:right w:val="nil"/>
                </w:tcBorders>
              </w:tcPr>
              <w:p w14:paraId="0E72F9E2" w14:textId="77777777" w:rsidR="00E354E1" w:rsidRDefault="00E354E1" w:rsidP="00597412">
                <w:r w:rsidRPr="00217B7A">
                  <w:rPr>
                    <w:rStyle w:val="Tekstvantijdelijkeaanduiding"/>
                  </w:rPr>
                  <w:t>Tekst invoeren</w:t>
                </w:r>
              </w:p>
            </w:tc>
          </w:sdtContent>
        </w:sdt>
      </w:tr>
      <w:tr w:rsidR="00E354E1" w14:paraId="48C92F1D" w14:textId="77777777" w:rsidTr="00E23D8E">
        <w:trPr>
          <w:trHeight w:val="397"/>
        </w:trPr>
        <w:tc>
          <w:tcPr>
            <w:tcW w:w="3119" w:type="dxa"/>
            <w:tcBorders>
              <w:top w:val="nil"/>
              <w:left w:val="nil"/>
              <w:bottom w:val="nil"/>
              <w:right w:val="nil"/>
            </w:tcBorders>
          </w:tcPr>
          <w:p w14:paraId="546318EB" w14:textId="77777777" w:rsidR="00E354E1" w:rsidRDefault="00E354E1" w:rsidP="00597412">
            <w:r>
              <w:t>Medicijn gebruik</w:t>
            </w:r>
          </w:p>
        </w:tc>
        <w:sdt>
          <w:sdtPr>
            <w:id w:val="-1308617447"/>
            <w:placeholder>
              <w:docPart w:val="3B64B4D44E3D47EA88964EACCD867F9A"/>
            </w:placeholder>
            <w:showingPlcHdr/>
            <w:comboBox>
              <w:listItem w:value="Kies een item."/>
              <w:listItem w:displayText="Nee" w:value="Nee"/>
              <w:listItem w:displayText="Ja" w:value="Ja"/>
            </w:comboBox>
          </w:sdtPr>
          <w:sdtContent>
            <w:tc>
              <w:tcPr>
                <w:tcW w:w="2121" w:type="dxa"/>
                <w:tcBorders>
                  <w:top w:val="nil"/>
                  <w:left w:val="nil"/>
                  <w:bottom w:val="nil"/>
                  <w:right w:val="nil"/>
                </w:tcBorders>
              </w:tcPr>
              <w:p w14:paraId="78BFD712" w14:textId="77777777" w:rsidR="00E354E1" w:rsidRDefault="00E354E1" w:rsidP="00597412">
                <w:r w:rsidRPr="007C611E">
                  <w:rPr>
                    <w:rStyle w:val="Tekstvantijdelijkeaanduiding"/>
                  </w:rPr>
                  <w:t>Kies een item.</w:t>
                </w:r>
              </w:p>
            </w:tc>
          </w:sdtContent>
        </w:sdt>
        <w:tc>
          <w:tcPr>
            <w:tcW w:w="2835" w:type="dxa"/>
            <w:tcBorders>
              <w:top w:val="nil"/>
              <w:left w:val="nil"/>
              <w:bottom w:val="nil"/>
              <w:right w:val="nil"/>
            </w:tcBorders>
          </w:tcPr>
          <w:p w14:paraId="72AAB65C" w14:textId="77777777" w:rsidR="00E354E1" w:rsidRDefault="00E354E1" w:rsidP="00597412">
            <w:r>
              <w:t>Indien ja, welk medicijn?</w:t>
            </w:r>
          </w:p>
        </w:tc>
        <w:sdt>
          <w:sdtPr>
            <w:id w:val="-1912379693"/>
            <w:placeholder>
              <w:docPart w:val="D24D2059D17B4E75A2CDB9F1863768FD"/>
            </w:placeholder>
            <w:showingPlcHdr/>
          </w:sdtPr>
          <w:sdtContent>
            <w:tc>
              <w:tcPr>
                <w:tcW w:w="2268" w:type="dxa"/>
                <w:tcBorders>
                  <w:top w:val="nil"/>
                  <w:left w:val="nil"/>
                  <w:bottom w:val="nil"/>
                  <w:right w:val="nil"/>
                </w:tcBorders>
              </w:tcPr>
              <w:p w14:paraId="1A22EC1F" w14:textId="77777777" w:rsidR="00E354E1" w:rsidRDefault="00E354E1" w:rsidP="00597412">
                <w:r w:rsidRPr="00986D7D">
                  <w:rPr>
                    <w:rStyle w:val="Tekstvantijdelijkeaanduiding"/>
                  </w:rPr>
                  <w:t>Tekst invoeren</w:t>
                </w:r>
              </w:p>
            </w:tc>
          </w:sdtContent>
        </w:sdt>
      </w:tr>
      <w:tr w:rsidR="00E354E1" w14:paraId="0CD0F30C" w14:textId="77777777" w:rsidTr="00E23D8E">
        <w:trPr>
          <w:trHeight w:val="397"/>
        </w:trPr>
        <w:tc>
          <w:tcPr>
            <w:tcW w:w="3119" w:type="dxa"/>
            <w:tcBorders>
              <w:top w:val="nil"/>
              <w:left w:val="nil"/>
              <w:bottom w:val="nil"/>
              <w:right w:val="nil"/>
            </w:tcBorders>
          </w:tcPr>
          <w:p w14:paraId="69213ACF" w14:textId="77777777" w:rsidR="00E354E1" w:rsidRDefault="00E354E1" w:rsidP="00597412">
            <w:r>
              <w:t>Allergieën</w:t>
            </w:r>
          </w:p>
        </w:tc>
        <w:sdt>
          <w:sdtPr>
            <w:id w:val="-1996031648"/>
            <w:placeholder>
              <w:docPart w:val="B2C5F352C92B4460A279B33F3D08B307"/>
            </w:placeholder>
            <w:showingPlcHdr/>
            <w:comboBox>
              <w:listItem w:value="Kies een item."/>
              <w:listItem w:displayText="Nee" w:value="Nee"/>
              <w:listItem w:displayText="Ja" w:value="Ja"/>
            </w:comboBox>
          </w:sdtPr>
          <w:sdtContent>
            <w:tc>
              <w:tcPr>
                <w:tcW w:w="2121" w:type="dxa"/>
                <w:tcBorders>
                  <w:top w:val="nil"/>
                  <w:left w:val="nil"/>
                  <w:bottom w:val="nil"/>
                  <w:right w:val="nil"/>
                </w:tcBorders>
              </w:tcPr>
              <w:p w14:paraId="3AD9F7C8" w14:textId="77777777" w:rsidR="00E354E1" w:rsidRDefault="00E354E1" w:rsidP="00597412">
                <w:r w:rsidRPr="00CF035E">
                  <w:rPr>
                    <w:rStyle w:val="Tekstvantijdelijkeaanduiding"/>
                  </w:rPr>
                  <w:t>Kies een item.</w:t>
                </w:r>
              </w:p>
            </w:tc>
          </w:sdtContent>
        </w:sdt>
        <w:tc>
          <w:tcPr>
            <w:tcW w:w="2835" w:type="dxa"/>
            <w:tcBorders>
              <w:top w:val="nil"/>
              <w:left w:val="nil"/>
              <w:bottom w:val="nil"/>
              <w:right w:val="nil"/>
            </w:tcBorders>
          </w:tcPr>
          <w:p w14:paraId="570392AA" w14:textId="77777777" w:rsidR="00E354E1" w:rsidRDefault="00E354E1" w:rsidP="00597412">
            <w:r>
              <w:t>Indien ja, welke allergie?</w:t>
            </w:r>
          </w:p>
        </w:tc>
        <w:sdt>
          <w:sdtPr>
            <w:id w:val="-602258096"/>
            <w:placeholder>
              <w:docPart w:val="27BFE1AE5CBB4561807814C147C1E187"/>
            </w:placeholder>
            <w:showingPlcHdr/>
          </w:sdtPr>
          <w:sdtContent>
            <w:tc>
              <w:tcPr>
                <w:tcW w:w="2268" w:type="dxa"/>
                <w:tcBorders>
                  <w:top w:val="nil"/>
                  <w:left w:val="nil"/>
                  <w:bottom w:val="nil"/>
                  <w:right w:val="nil"/>
                </w:tcBorders>
              </w:tcPr>
              <w:p w14:paraId="3F1E69E3" w14:textId="77777777" w:rsidR="00E354E1" w:rsidRDefault="00E354E1" w:rsidP="00597412">
                <w:r w:rsidRPr="00986D7D">
                  <w:rPr>
                    <w:rStyle w:val="Tekstvantijdelijkeaanduiding"/>
                  </w:rPr>
                  <w:t>Tekst invoeren</w:t>
                </w:r>
              </w:p>
            </w:tc>
          </w:sdtContent>
        </w:sdt>
      </w:tr>
      <w:tr w:rsidR="00E354E1" w14:paraId="679E95AA" w14:textId="77777777" w:rsidTr="00E23D8E">
        <w:trPr>
          <w:trHeight w:val="397"/>
        </w:trPr>
        <w:tc>
          <w:tcPr>
            <w:tcW w:w="3119" w:type="dxa"/>
            <w:tcBorders>
              <w:top w:val="nil"/>
              <w:left w:val="nil"/>
              <w:bottom w:val="nil"/>
              <w:right w:val="nil"/>
            </w:tcBorders>
          </w:tcPr>
          <w:p w14:paraId="4708D512" w14:textId="03A8E49A" w:rsidR="00E354E1" w:rsidRDefault="00E354E1" w:rsidP="00E23D8E">
            <w:r>
              <w:t>Intolerantie</w:t>
            </w:r>
          </w:p>
        </w:tc>
        <w:sdt>
          <w:sdtPr>
            <w:id w:val="741597307"/>
            <w:placeholder>
              <w:docPart w:val="068CD4C123C34BF99640D699149733AA"/>
            </w:placeholder>
            <w:showingPlcHdr/>
            <w:comboBox>
              <w:listItem w:value="Kies een item."/>
              <w:listItem w:displayText="Nee" w:value="Nee"/>
              <w:listItem w:displayText="Ja" w:value="Ja"/>
            </w:comboBox>
          </w:sdtPr>
          <w:sdtContent>
            <w:tc>
              <w:tcPr>
                <w:tcW w:w="2121" w:type="dxa"/>
                <w:tcBorders>
                  <w:top w:val="nil"/>
                  <w:left w:val="nil"/>
                  <w:bottom w:val="nil"/>
                  <w:right w:val="nil"/>
                </w:tcBorders>
              </w:tcPr>
              <w:p w14:paraId="38E2F8D8" w14:textId="77777777" w:rsidR="00E354E1" w:rsidRDefault="00E354E1" w:rsidP="00597412">
                <w:r w:rsidRPr="00CF035E">
                  <w:rPr>
                    <w:rStyle w:val="Tekstvantijdelijkeaanduiding"/>
                  </w:rPr>
                  <w:t>Kies een item.</w:t>
                </w:r>
              </w:p>
            </w:tc>
          </w:sdtContent>
        </w:sdt>
        <w:tc>
          <w:tcPr>
            <w:tcW w:w="2835" w:type="dxa"/>
            <w:tcBorders>
              <w:top w:val="nil"/>
              <w:left w:val="nil"/>
              <w:bottom w:val="nil"/>
              <w:right w:val="nil"/>
            </w:tcBorders>
          </w:tcPr>
          <w:p w14:paraId="7671401F" w14:textId="77777777" w:rsidR="00E354E1" w:rsidRDefault="00E354E1" w:rsidP="00597412">
            <w:r>
              <w:t>Indien ja, welke intolerantie?</w:t>
            </w:r>
          </w:p>
        </w:tc>
        <w:sdt>
          <w:sdtPr>
            <w:id w:val="-2122137145"/>
            <w:placeholder>
              <w:docPart w:val="DE6CDE200C034275B9B19BA0027AF16F"/>
            </w:placeholder>
            <w:showingPlcHdr/>
          </w:sdtPr>
          <w:sdtContent>
            <w:tc>
              <w:tcPr>
                <w:tcW w:w="2268" w:type="dxa"/>
                <w:tcBorders>
                  <w:top w:val="nil"/>
                  <w:left w:val="nil"/>
                  <w:bottom w:val="nil"/>
                  <w:right w:val="nil"/>
                </w:tcBorders>
              </w:tcPr>
              <w:p w14:paraId="71B5D44E" w14:textId="77777777" w:rsidR="00E354E1" w:rsidRDefault="00E354E1" w:rsidP="00597412">
                <w:r w:rsidRPr="00986D7D">
                  <w:rPr>
                    <w:rStyle w:val="Tekstvantijdelijkeaanduiding"/>
                  </w:rPr>
                  <w:t>Tekst invoeren</w:t>
                </w:r>
              </w:p>
            </w:tc>
          </w:sdtContent>
        </w:sdt>
      </w:tr>
      <w:tr w:rsidR="00E354E1" w14:paraId="3E85E8A6" w14:textId="77777777" w:rsidTr="00E23D8E">
        <w:trPr>
          <w:trHeight w:val="397"/>
        </w:trPr>
        <w:tc>
          <w:tcPr>
            <w:tcW w:w="3119" w:type="dxa"/>
            <w:tcBorders>
              <w:top w:val="nil"/>
              <w:left w:val="nil"/>
              <w:bottom w:val="nil"/>
              <w:right w:val="nil"/>
            </w:tcBorders>
          </w:tcPr>
          <w:p w14:paraId="49E09929" w14:textId="77777777" w:rsidR="00E354E1" w:rsidRPr="00407723" w:rsidRDefault="00E354E1" w:rsidP="00597412">
            <w:r w:rsidRPr="00407723">
              <w:t>Overige opmerkingen</w:t>
            </w:r>
          </w:p>
        </w:tc>
        <w:sdt>
          <w:sdtPr>
            <w:id w:val="751085500"/>
            <w:placeholder>
              <w:docPart w:val="7F1A1F4BCD9A482C8BB78BC2B80F441E"/>
            </w:placeholder>
            <w:showingPlcHdr/>
          </w:sdtPr>
          <w:sdtContent>
            <w:tc>
              <w:tcPr>
                <w:tcW w:w="7224" w:type="dxa"/>
                <w:gridSpan w:val="3"/>
                <w:tcBorders>
                  <w:top w:val="nil"/>
                  <w:left w:val="nil"/>
                  <w:bottom w:val="nil"/>
                  <w:right w:val="nil"/>
                </w:tcBorders>
                <w:vAlign w:val="center"/>
              </w:tcPr>
              <w:p w14:paraId="4860A425" w14:textId="77777777" w:rsidR="00E354E1" w:rsidRDefault="00E354E1" w:rsidP="00597412">
                <w:r w:rsidRPr="00392776">
                  <w:rPr>
                    <w:rStyle w:val="Tekstvantijdelijkeaanduiding"/>
                  </w:rPr>
                  <w:t>Tekst invoeren</w:t>
                </w:r>
              </w:p>
            </w:tc>
          </w:sdtContent>
        </w:sdt>
      </w:tr>
      <w:tr w:rsidR="00E354E1" w14:paraId="10B6976F" w14:textId="77777777" w:rsidTr="00E23D8E">
        <w:trPr>
          <w:trHeight w:val="397"/>
        </w:trPr>
        <w:tc>
          <w:tcPr>
            <w:tcW w:w="5240" w:type="dxa"/>
            <w:gridSpan w:val="2"/>
            <w:tcBorders>
              <w:top w:val="nil"/>
              <w:left w:val="nil"/>
              <w:bottom w:val="nil"/>
              <w:right w:val="nil"/>
            </w:tcBorders>
          </w:tcPr>
          <w:p w14:paraId="323AED8A" w14:textId="77777777" w:rsidR="00E354E1" w:rsidRDefault="00E354E1" w:rsidP="00597412">
            <w:pPr>
              <w:rPr>
                <w:b/>
                <w:sz w:val="28"/>
                <w:szCs w:val="28"/>
              </w:rPr>
            </w:pPr>
          </w:p>
          <w:p w14:paraId="19B79AAE" w14:textId="77777777" w:rsidR="00E354E1" w:rsidRDefault="00E354E1" w:rsidP="00597412">
            <w:r>
              <w:rPr>
                <w:b/>
                <w:sz w:val="28"/>
                <w:szCs w:val="28"/>
              </w:rPr>
              <w:t>Overige informatie leerling</w:t>
            </w:r>
          </w:p>
        </w:tc>
        <w:tc>
          <w:tcPr>
            <w:tcW w:w="2835" w:type="dxa"/>
            <w:tcBorders>
              <w:top w:val="nil"/>
              <w:left w:val="nil"/>
              <w:bottom w:val="nil"/>
              <w:right w:val="nil"/>
            </w:tcBorders>
          </w:tcPr>
          <w:p w14:paraId="33B5CCFE" w14:textId="77777777" w:rsidR="00E354E1" w:rsidRDefault="00E354E1" w:rsidP="00597412"/>
        </w:tc>
        <w:tc>
          <w:tcPr>
            <w:tcW w:w="2268" w:type="dxa"/>
            <w:tcBorders>
              <w:top w:val="nil"/>
              <w:left w:val="nil"/>
              <w:bottom w:val="nil"/>
              <w:right w:val="nil"/>
            </w:tcBorders>
          </w:tcPr>
          <w:p w14:paraId="6086068F" w14:textId="77777777" w:rsidR="00E354E1" w:rsidRDefault="00E354E1" w:rsidP="00597412"/>
        </w:tc>
      </w:tr>
      <w:tr w:rsidR="00E354E1" w14:paraId="5D087B4A" w14:textId="77777777" w:rsidTr="00B36B8A">
        <w:trPr>
          <w:trHeight w:val="397"/>
        </w:trPr>
        <w:tc>
          <w:tcPr>
            <w:tcW w:w="5240" w:type="dxa"/>
            <w:gridSpan w:val="2"/>
            <w:tcBorders>
              <w:top w:val="nil"/>
              <w:left w:val="nil"/>
              <w:bottom w:val="nil"/>
              <w:right w:val="nil"/>
            </w:tcBorders>
          </w:tcPr>
          <w:p w14:paraId="47DC3DFD" w14:textId="70B7B06C" w:rsidR="00E354E1" w:rsidRDefault="00E354E1" w:rsidP="00597412">
            <w:r>
              <w:t>Gaat uw kind naar een peutergroep/kinderdagverblijf</w:t>
            </w:r>
          </w:p>
        </w:tc>
        <w:sdt>
          <w:sdtPr>
            <w:id w:val="-1005981559"/>
            <w:placeholder>
              <w:docPart w:val="3B64B4D44E3D47EA88964EACCD867F9A"/>
            </w:placeholder>
            <w:showingPlcHdr/>
            <w:comboBox>
              <w:listItem w:value="Kies een item."/>
              <w:listItem w:displayText="Nee" w:value="Nee"/>
              <w:listItem w:displayText="Ja, (naam en contactgegevens)" w:value="Ja, (naam en contactgegevens)"/>
            </w:comboBox>
          </w:sdtPr>
          <w:sdtContent>
            <w:tc>
              <w:tcPr>
                <w:tcW w:w="2835" w:type="dxa"/>
                <w:tcBorders>
                  <w:top w:val="nil"/>
                  <w:left w:val="nil"/>
                  <w:bottom w:val="nil"/>
                  <w:right w:val="nil"/>
                </w:tcBorders>
              </w:tcPr>
              <w:p w14:paraId="6742E362" w14:textId="08964FDC" w:rsidR="00E354E1" w:rsidRDefault="00E354E1" w:rsidP="00597412">
                <w:r w:rsidRPr="007C611E">
                  <w:rPr>
                    <w:rStyle w:val="Tekstvantijdelijkeaanduiding"/>
                  </w:rPr>
                  <w:t>Kies een item.</w:t>
                </w:r>
              </w:p>
            </w:tc>
          </w:sdtContent>
        </w:sdt>
        <w:sdt>
          <w:sdtPr>
            <w:id w:val="2044173034"/>
            <w:placeholder>
              <w:docPart w:val="799BCB33A9404DDDA6ABB4EB5F8BA070"/>
            </w:placeholder>
            <w:showingPlcHdr/>
          </w:sdtPr>
          <w:sdtContent>
            <w:tc>
              <w:tcPr>
                <w:tcW w:w="2268" w:type="dxa"/>
                <w:tcBorders>
                  <w:top w:val="nil"/>
                  <w:left w:val="nil"/>
                  <w:bottom w:val="nil"/>
                  <w:right w:val="nil"/>
                </w:tcBorders>
              </w:tcPr>
              <w:p w14:paraId="0C1A0397" w14:textId="77777777" w:rsidR="00E354E1" w:rsidRDefault="00E354E1" w:rsidP="00597412">
                <w:r w:rsidRPr="00217B7A">
                  <w:rPr>
                    <w:rStyle w:val="Tekstvantijdelijkeaanduiding"/>
                  </w:rPr>
                  <w:t>Tekst invoeren</w:t>
                </w:r>
              </w:p>
            </w:tc>
          </w:sdtContent>
        </w:sdt>
      </w:tr>
      <w:tr w:rsidR="00E354E1" w14:paraId="085653B1" w14:textId="77777777" w:rsidTr="00B36B8A">
        <w:trPr>
          <w:trHeight w:val="397"/>
        </w:trPr>
        <w:tc>
          <w:tcPr>
            <w:tcW w:w="5240" w:type="dxa"/>
            <w:gridSpan w:val="2"/>
            <w:tcBorders>
              <w:top w:val="nil"/>
              <w:left w:val="nil"/>
              <w:bottom w:val="nil"/>
              <w:right w:val="nil"/>
            </w:tcBorders>
          </w:tcPr>
          <w:p w14:paraId="296EB202" w14:textId="77777777" w:rsidR="00E354E1" w:rsidRDefault="00E354E1" w:rsidP="00597412">
            <w:r>
              <w:t>VVE deelname (taalprogramma peuters)</w:t>
            </w:r>
          </w:p>
        </w:tc>
        <w:sdt>
          <w:sdtPr>
            <w:id w:val="151882810"/>
            <w:placeholder>
              <w:docPart w:val="8C7DB32C19EB44F6A5ADF5577EF9F803"/>
            </w:placeholder>
            <w:showingPlcHdr/>
            <w:comboBox>
              <w:listItem w:value="Kies een item."/>
              <w:listItem w:displayText="Nee" w:value="Nee"/>
              <w:listItem w:displayText="Ja, (naam programma)" w:value="Ja, (naam programma)"/>
            </w:comboBox>
          </w:sdtPr>
          <w:sdtContent>
            <w:tc>
              <w:tcPr>
                <w:tcW w:w="2835" w:type="dxa"/>
                <w:tcBorders>
                  <w:top w:val="nil"/>
                  <w:left w:val="nil"/>
                  <w:bottom w:val="nil"/>
                  <w:right w:val="nil"/>
                </w:tcBorders>
              </w:tcPr>
              <w:p w14:paraId="16AFAE54" w14:textId="77777777" w:rsidR="00E354E1" w:rsidRDefault="00E354E1" w:rsidP="00597412">
                <w:r w:rsidRPr="007C611E">
                  <w:rPr>
                    <w:rStyle w:val="Tekstvantijdelijkeaanduiding"/>
                  </w:rPr>
                  <w:t>Kies een item.</w:t>
                </w:r>
              </w:p>
            </w:tc>
          </w:sdtContent>
        </w:sdt>
        <w:sdt>
          <w:sdtPr>
            <w:id w:val="1951268032"/>
            <w:placeholder>
              <w:docPart w:val="155A6A37E3DD40FA9313FFCC72988E7C"/>
            </w:placeholder>
            <w:showingPlcHdr/>
          </w:sdtPr>
          <w:sdtContent>
            <w:tc>
              <w:tcPr>
                <w:tcW w:w="2268" w:type="dxa"/>
                <w:tcBorders>
                  <w:top w:val="nil"/>
                  <w:left w:val="nil"/>
                  <w:bottom w:val="nil"/>
                  <w:right w:val="nil"/>
                </w:tcBorders>
              </w:tcPr>
              <w:p w14:paraId="6CBF7772" w14:textId="77777777" w:rsidR="00E354E1" w:rsidRDefault="00E354E1" w:rsidP="00597412">
                <w:r w:rsidRPr="00986D7D">
                  <w:rPr>
                    <w:rStyle w:val="Tekstvantijdelijkeaanduiding"/>
                  </w:rPr>
                  <w:t>Tekst invoeren</w:t>
                </w:r>
              </w:p>
            </w:tc>
          </w:sdtContent>
        </w:sdt>
      </w:tr>
      <w:tr w:rsidR="00E354E1" w14:paraId="6BC3EF8F" w14:textId="77777777" w:rsidTr="00B36B8A">
        <w:trPr>
          <w:trHeight w:val="397"/>
        </w:trPr>
        <w:tc>
          <w:tcPr>
            <w:tcW w:w="5240" w:type="dxa"/>
            <w:gridSpan w:val="2"/>
            <w:tcBorders>
              <w:top w:val="nil"/>
              <w:left w:val="nil"/>
              <w:bottom w:val="nil"/>
              <w:right w:val="nil"/>
            </w:tcBorders>
          </w:tcPr>
          <w:p w14:paraId="72D569C4" w14:textId="77777777" w:rsidR="00E354E1" w:rsidRDefault="00E354E1" w:rsidP="00597412">
            <w:r>
              <w:t>Oudere broertjes/zusjes op school</w:t>
            </w:r>
          </w:p>
        </w:tc>
        <w:sdt>
          <w:sdtPr>
            <w:id w:val="145100986"/>
            <w:placeholder>
              <w:docPart w:val="060D5615631842A1A7E2D5ED99A367EF"/>
            </w:placeholder>
            <w:showingPlcHdr/>
            <w:comboBox>
              <w:listItem w:value="Kies een item."/>
              <w:listItem w:displayText="Nee" w:value="Nee"/>
              <w:listItem w:displayText="Ja, (naam/namen)" w:value="Ja, (naam/namen)"/>
            </w:comboBox>
          </w:sdtPr>
          <w:sdtContent>
            <w:tc>
              <w:tcPr>
                <w:tcW w:w="2835" w:type="dxa"/>
                <w:tcBorders>
                  <w:top w:val="nil"/>
                  <w:left w:val="nil"/>
                  <w:bottom w:val="nil"/>
                  <w:right w:val="nil"/>
                </w:tcBorders>
              </w:tcPr>
              <w:p w14:paraId="00477473" w14:textId="77777777" w:rsidR="00E354E1" w:rsidRDefault="00E354E1" w:rsidP="00597412">
                <w:r w:rsidRPr="007C611E">
                  <w:rPr>
                    <w:rStyle w:val="Tekstvantijdelijkeaanduiding"/>
                  </w:rPr>
                  <w:t>Kies een item.</w:t>
                </w:r>
              </w:p>
            </w:tc>
          </w:sdtContent>
        </w:sdt>
        <w:sdt>
          <w:sdtPr>
            <w:id w:val="-819737966"/>
            <w:placeholder>
              <w:docPart w:val="231A3130CDF2408AB4186F3415636019"/>
            </w:placeholder>
            <w:showingPlcHdr/>
          </w:sdtPr>
          <w:sdtContent>
            <w:tc>
              <w:tcPr>
                <w:tcW w:w="2268" w:type="dxa"/>
                <w:tcBorders>
                  <w:top w:val="nil"/>
                  <w:left w:val="nil"/>
                  <w:bottom w:val="nil"/>
                  <w:right w:val="nil"/>
                </w:tcBorders>
              </w:tcPr>
              <w:p w14:paraId="504B1726" w14:textId="77777777" w:rsidR="00E354E1" w:rsidRDefault="00E354E1" w:rsidP="00597412">
                <w:r w:rsidRPr="00986D7D">
                  <w:rPr>
                    <w:rStyle w:val="Tekstvantijdelijkeaanduiding"/>
                  </w:rPr>
                  <w:t>Tekst invoeren</w:t>
                </w:r>
              </w:p>
            </w:tc>
          </w:sdtContent>
        </w:sdt>
      </w:tr>
    </w:tbl>
    <w:p w14:paraId="56CA389C" w14:textId="77777777" w:rsidR="001E3DCD" w:rsidRDefault="001E3DCD"/>
    <w:p w14:paraId="26EA95A9" w14:textId="77777777" w:rsidR="00F51F22" w:rsidRDefault="00F51F22"/>
    <w:tbl>
      <w:tblPr>
        <w:tblStyle w:val="Tabelraster"/>
        <w:tblW w:w="10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7"/>
        <w:gridCol w:w="1559"/>
        <w:gridCol w:w="1554"/>
        <w:gridCol w:w="2131"/>
        <w:gridCol w:w="1560"/>
        <w:gridCol w:w="1701"/>
      </w:tblGrid>
      <w:tr w:rsidR="002571DA" w:rsidRPr="00473146" w14:paraId="4BB698AD" w14:textId="77777777" w:rsidTr="00E23D8E">
        <w:trPr>
          <w:trHeight w:val="397"/>
        </w:trPr>
        <w:tc>
          <w:tcPr>
            <w:tcW w:w="5240" w:type="dxa"/>
            <w:gridSpan w:val="3"/>
          </w:tcPr>
          <w:p w14:paraId="107C37D5" w14:textId="77777777" w:rsidR="002571DA" w:rsidRPr="002571DA" w:rsidRDefault="009D2A38" w:rsidP="002571DA">
            <w:pPr>
              <w:rPr>
                <w:b/>
                <w:sz w:val="28"/>
                <w:szCs w:val="28"/>
              </w:rPr>
            </w:pPr>
            <w:r>
              <w:rPr>
                <w:b/>
                <w:sz w:val="28"/>
                <w:szCs w:val="28"/>
              </w:rPr>
              <w:lastRenderedPageBreak/>
              <w:t>O</w:t>
            </w:r>
            <w:r w:rsidR="002571DA" w:rsidRPr="002571DA">
              <w:rPr>
                <w:b/>
                <w:sz w:val="28"/>
                <w:szCs w:val="28"/>
              </w:rPr>
              <w:t>uder/verzorger 1</w:t>
            </w:r>
          </w:p>
        </w:tc>
        <w:tc>
          <w:tcPr>
            <w:tcW w:w="5392" w:type="dxa"/>
            <w:gridSpan w:val="3"/>
          </w:tcPr>
          <w:p w14:paraId="0876AC24" w14:textId="77777777" w:rsidR="002571DA" w:rsidRPr="002571DA" w:rsidRDefault="009D2A38" w:rsidP="002571DA">
            <w:pPr>
              <w:rPr>
                <w:b/>
                <w:sz w:val="28"/>
                <w:szCs w:val="28"/>
              </w:rPr>
            </w:pPr>
            <w:r>
              <w:rPr>
                <w:b/>
                <w:sz w:val="28"/>
                <w:szCs w:val="28"/>
              </w:rPr>
              <w:t>Ouder</w:t>
            </w:r>
            <w:r w:rsidR="002571DA" w:rsidRPr="002571DA">
              <w:rPr>
                <w:b/>
                <w:sz w:val="28"/>
                <w:szCs w:val="28"/>
              </w:rPr>
              <w:t>/verzorger 2</w:t>
            </w:r>
          </w:p>
        </w:tc>
      </w:tr>
      <w:tr w:rsidR="00F51F22" w:rsidRPr="00E23D8E" w14:paraId="1EF82452" w14:textId="77777777" w:rsidTr="00E23D8E">
        <w:trPr>
          <w:trHeight w:val="284"/>
        </w:trPr>
        <w:tc>
          <w:tcPr>
            <w:tcW w:w="2127" w:type="dxa"/>
          </w:tcPr>
          <w:p w14:paraId="370BF625" w14:textId="77777777" w:rsidR="00F51F22" w:rsidRPr="00E23D8E" w:rsidRDefault="00F51F22" w:rsidP="00F51F22">
            <w:r w:rsidRPr="00E23D8E">
              <w:t>Achternaam</w:t>
            </w:r>
          </w:p>
        </w:tc>
        <w:sdt>
          <w:sdtPr>
            <w:id w:val="-1676032269"/>
            <w:placeholder>
              <w:docPart w:val="91780DBE08CA4B0EBFE6F37EAFB946BF"/>
            </w:placeholder>
            <w:showingPlcHdr/>
          </w:sdtPr>
          <w:sdtContent>
            <w:tc>
              <w:tcPr>
                <w:tcW w:w="3113" w:type="dxa"/>
                <w:gridSpan w:val="2"/>
              </w:tcPr>
              <w:p w14:paraId="60EEC65A" w14:textId="77777777" w:rsidR="00F51F22" w:rsidRPr="00E23D8E" w:rsidRDefault="00F51F22" w:rsidP="00F51F22">
                <w:r w:rsidRPr="00E23D8E">
                  <w:rPr>
                    <w:rStyle w:val="Tekstvantijdelijkeaanduiding"/>
                  </w:rPr>
                  <w:t>Tekst invoeren</w:t>
                </w:r>
              </w:p>
            </w:tc>
          </w:sdtContent>
        </w:sdt>
        <w:tc>
          <w:tcPr>
            <w:tcW w:w="2131" w:type="dxa"/>
          </w:tcPr>
          <w:p w14:paraId="433C4D87" w14:textId="77777777" w:rsidR="00F51F22" w:rsidRPr="00E23D8E" w:rsidRDefault="00F51F22" w:rsidP="00F51F22">
            <w:r w:rsidRPr="00E23D8E">
              <w:t>Achternaam</w:t>
            </w:r>
          </w:p>
        </w:tc>
        <w:sdt>
          <w:sdtPr>
            <w:id w:val="-1896506455"/>
            <w:placeholder>
              <w:docPart w:val="569CE11A897F43EC8B608271F804E0D6"/>
            </w:placeholder>
            <w:showingPlcHdr/>
          </w:sdtPr>
          <w:sdtContent>
            <w:tc>
              <w:tcPr>
                <w:tcW w:w="3261" w:type="dxa"/>
                <w:gridSpan w:val="2"/>
              </w:tcPr>
              <w:p w14:paraId="7B76FDEB" w14:textId="77777777" w:rsidR="00F51F22" w:rsidRPr="00E23D8E" w:rsidRDefault="00F51F22" w:rsidP="00F51F22">
                <w:r w:rsidRPr="00E23D8E">
                  <w:rPr>
                    <w:rStyle w:val="Tekstvantijdelijkeaanduiding"/>
                  </w:rPr>
                  <w:t>Tekst invoeren</w:t>
                </w:r>
              </w:p>
            </w:tc>
          </w:sdtContent>
        </w:sdt>
      </w:tr>
      <w:tr w:rsidR="00E23D8E" w:rsidRPr="00E23D8E" w14:paraId="7D5D55F0" w14:textId="77777777" w:rsidTr="00E23D8E">
        <w:trPr>
          <w:trHeight w:val="284"/>
        </w:trPr>
        <w:tc>
          <w:tcPr>
            <w:tcW w:w="2127" w:type="dxa"/>
          </w:tcPr>
          <w:p w14:paraId="3B793F9A" w14:textId="62B1AF8A" w:rsidR="00E23D8E" w:rsidRPr="00E23D8E" w:rsidRDefault="00E23D8E" w:rsidP="00F51F22">
            <w:r w:rsidRPr="00E23D8E">
              <w:t>Voorletters</w:t>
            </w:r>
          </w:p>
        </w:tc>
        <w:sdt>
          <w:sdtPr>
            <w:id w:val="1518893349"/>
            <w:placeholder>
              <w:docPart w:val="9D9A8ECBB53643C5A9C94E7BE1EB99F8"/>
            </w:placeholder>
            <w:showingPlcHdr/>
          </w:sdtPr>
          <w:sdtContent>
            <w:tc>
              <w:tcPr>
                <w:tcW w:w="3113" w:type="dxa"/>
                <w:gridSpan w:val="2"/>
              </w:tcPr>
              <w:p w14:paraId="3589DC06" w14:textId="66D935EA" w:rsidR="00E23D8E" w:rsidRPr="00E23D8E" w:rsidRDefault="00E23D8E" w:rsidP="00F51F22">
                <w:r w:rsidRPr="00E23D8E">
                  <w:rPr>
                    <w:rStyle w:val="Tekstvantijdelijkeaanduiding"/>
                  </w:rPr>
                  <w:t>Tekst invoeren</w:t>
                </w:r>
              </w:p>
            </w:tc>
          </w:sdtContent>
        </w:sdt>
        <w:tc>
          <w:tcPr>
            <w:tcW w:w="2131" w:type="dxa"/>
          </w:tcPr>
          <w:p w14:paraId="04CAAD4C" w14:textId="0558CB94" w:rsidR="00E23D8E" w:rsidRPr="00E23D8E" w:rsidRDefault="00E23D8E" w:rsidP="00F51F22">
            <w:r w:rsidRPr="00E23D8E">
              <w:t>Voorletters</w:t>
            </w:r>
          </w:p>
        </w:tc>
        <w:sdt>
          <w:sdtPr>
            <w:id w:val="-362980129"/>
            <w:placeholder>
              <w:docPart w:val="098CE301FC16438089078126A5DCD333"/>
            </w:placeholder>
            <w:showingPlcHdr/>
          </w:sdtPr>
          <w:sdtContent>
            <w:tc>
              <w:tcPr>
                <w:tcW w:w="3261" w:type="dxa"/>
                <w:gridSpan w:val="2"/>
              </w:tcPr>
              <w:p w14:paraId="6E66EB4A" w14:textId="1C34D04B" w:rsidR="00E23D8E" w:rsidRPr="00E23D8E" w:rsidRDefault="00E23D8E" w:rsidP="00F51F22">
                <w:r w:rsidRPr="00E23D8E">
                  <w:rPr>
                    <w:rStyle w:val="Tekstvantijdelijkeaanduiding"/>
                  </w:rPr>
                  <w:t>Tekst invoeren</w:t>
                </w:r>
              </w:p>
            </w:tc>
          </w:sdtContent>
        </w:sdt>
      </w:tr>
      <w:tr w:rsidR="00F51F22" w:rsidRPr="00E23D8E" w14:paraId="6281F9C9" w14:textId="77777777" w:rsidTr="00E23D8E">
        <w:trPr>
          <w:trHeight w:val="284"/>
        </w:trPr>
        <w:tc>
          <w:tcPr>
            <w:tcW w:w="2127" w:type="dxa"/>
          </w:tcPr>
          <w:p w14:paraId="309632AF" w14:textId="77777777" w:rsidR="00F51F22" w:rsidRPr="00E23D8E" w:rsidRDefault="00F51F22" w:rsidP="00F51F22">
            <w:r w:rsidRPr="00E23D8E">
              <w:t>Voornaam</w:t>
            </w:r>
          </w:p>
        </w:tc>
        <w:sdt>
          <w:sdtPr>
            <w:id w:val="-1053845409"/>
            <w:placeholder>
              <w:docPart w:val="CDBDB74C50C94589B0326794A636F5E9"/>
            </w:placeholder>
            <w:showingPlcHdr/>
          </w:sdtPr>
          <w:sdtContent>
            <w:tc>
              <w:tcPr>
                <w:tcW w:w="3113" w:type="dxa"/>
                <w:gridSpan w:val="2"/>
              </w:tcPr>
              <w:p w14:paraId="0D2335B3" w14:textId="77777777" w:rsidR="00F51F22" w:rsidRPr="00E23D8E" w:rsidRDefault="00F51F22" w:rsidP="00F51F22">
                <w:r w:rsidRPr="00E23D8E">
                  <w:rPr>
                    <w:rStyle w:val="Tekstvantijdelijkeaanduiding"/>
                  </w:rPr>
                  <w:t>Tekst invoeren</w:t>
                </w:r>
              </w:p>
            </w:tc>
          </w:sdtContent>
        </w:sdt>
        <w:tc>
          <w:tcPr>
            <w:tcW w:w="2131" w:type="dxa"/>
          </w:tcPr>
          <w:p w14:paraId="1ACFCA81" w14:textId="77777777" w:rsidR="00F51F22" w:rsidRPr="00E23D8E" w:rsidRDefault="00F51F22" w:rsidP="00F51F22">
            <w:r w:rsidRPr="00E23D8E">
              <w:t>Voornaam</w:t>
            </w:r>
          </w:p>
        </w:tc>
        <w:sdt>
          <w:sdtPr>
            <w:id w:val="1111396932"/>
            <w:placeholder>
              <w:docPart w:val="F64BF3660B8446B4BA37803FBD061B42"/>
            </w:placeholder>
            <w:showingPlcHdr/>
          </w:sdtPr>
          <w:sdtContent>
            <w:tc>
              <w:tcPr>
                <w:tcW w:w="3261" w:type="dxa"/>
                <w:gridSpan w:val="2"/>
              </w:tcPr>
              <w:p w14:paraId="30986C5D" w14:textId="77777777" w:rsidR="00F51F22" w:rsidRPr="00E23D8E" w:rsidRDefault="00F51F22" w:rsidP="00F51F22">
                <w:r w:rsidRPr="00E23D8E">
                  <w:rPr>
                    <w:rStyle w:val="Tekstvantijdelijkeaanduiding"/>
                  </w:rPr>
                  <w:t>Tekst invoeren</w:t>
                </w:r>
              </w:p>
            </w:tc>
          </w:sdtContent>
        </w:sdt>
      </w:tr>
      <w:tr w:rsidR="00B82C1D" w:rsidRPr="00E23D8E" w14:paraId="4F851EBA" w14:textId="77777777" w:rsidTr="00E23D8E">
        <w:trPr>
          <w:trHeight w:val="284"/>
        </w:trPr>
        <w:tc>
          <w:tcPr>
            <w:tcW w:w="2127" w:type="dxa"/>
          </w:tcPr>
          <w:p w14:paraId="2F58713B" w14:textId="77777777" w:rsidR="00B82C1D" w:rsidRPr="00E23D8E" w:rsidRDefault="00B82C1D" w:rsidP="00B82C1D">
            <w:r w:rsidRPr="00E23D8E">
              <w:t>Geslacht</w:t>
            </w:r>
          </w:p>
        </w:tc>
        <w:sdt>
          <w:sdtPr>
            <w:id w:val="-358120645"/>
            <w:placeholder>
              <w:docPart w:val="E0E512BD5C2E479688E17D6D45767697"/>
            </w:placeholder>
          </w:sdtPr>
          <w:sdtContent>
            <w:tc>
              <w:tcPr>
                <w:tcW w:w="3113" w:type="dxa"/>
                <w:gridSpan w:val="2"/>
              </w:tcPr>
              <w:sdt>
                <w:sdtPr>
                  <w:id w:val="-1762053054"/>
                  <w:placeholder>
                    <w:docPart w:val="B076F3058CA74212BC25B684E42A0A27"/>
                  </w:placeholder>
                  <w:showingPlcHdr/>
                  <w:comboBox>
                    <w:listItem w:value="Kies een item."/>
                    <w:listItem w:displayText="Man" w:value="Man"/>
                    <w:listItem w:displayText="Vrouw" w:value="Vrouw"/>
                  </w:comboBox>
                </w:sdtPr>
                <w:sdtContent>
                  <w:p w14:paraId="6EFCBCC6" w14:textId="77777777" w:rsidR="00B82C1D" w:rsidRPr="00E23D8E" w:rsidRDefault="00B82C1D" w:rsidP="00B82C1D">
                    <w:r w:rsidRPr="00E23D8E">
                      <w:rPr>
                        <w:rStyle w:val="Tekstvantijdelijkeaanduiding"/>
                      </w:rPr>
                      <w:t>Kies een item.</w:t>
                    </w:r>
                  </w:p>
                </w:sdtContent>
              </w:sdt>
            </w:tc>
          </w:sdtContent>
        </w:sdt>
        <w:tc>
          <w:tcPr>
            <w:tcW w:w="2131" w:type="dxa"/>
          </w:tcPr>
          <w:p w14:paraId="70E2D7AF" w14:textId="77777777" w:rsidR="00B82C1D" w:rsidRPr="00E23D8E" w:rsidRDefault="00B82C1D" w:rsidP="00B82C1D">
            <w:r w:rsidRPr="00E23D8E">
              <w:t>Geslacht</w:t>
            </w:r>
          </w:p>
        </w:tc>
        <w:sdt>
          <w:sdtPr>
            <w:id w:val="-914396490"/>
            <w:placeholder>
              <w:docPart w:val="4C4DD79C79334A648B304378E33AF351"/>
            </w:placeholder>
          </w:sdtPr>
          <w:sdtContent>
            <w:tc>
              <w:tcPr>
                <w:tcW w:w="3261" w:type="dxa"/>
                <w:gridSpan w:val="2"/>
              </w:tcPr>
              <w:sdt>
                <w:sdtPr>
                  <w:id w:val="647642493"/>
                  <w:placeholder>
                    <w:docPart w:val="F3AC12F9ACB64E2889C7D9F416CF4ABC"/>
                  </w:placeholder>
                  <w:showingPlcHdr/>
                  <w:comboBox>
                    <w:listItem w:value="Kies een item."/>
                    <w:listItem w:displayText="Man" w:value="Man"/>
                    <w:listItem w:displayText="Vrouw" w:value="Vrouw"/>
                  </w:comboBox>
                </w:sdtPr>
                <w:sdtContent>
                  <w:p w14:paraId="49795A2C" w14:textId="77777777" w:rsidR="00B82C1D" w:rsidRPr="00E23D8E" w:rsidRDefault="00B82C1D" w:rsidP="00B82C1D">
                    <w:r w:rsidRPr="00E23D8E">
                      <w:rPr>
                        <w:rStyle w:val="Tekstvantijdelijkeaanduiding"/>
                      </w:rPr>
                      <w:t>Kies een item.</w:t>
                    </w:r>
                  </w:p>
                </w:sdtContent>
              </w:sdt>
            </w:tc>
          </w:sdtContent>
        </w:sdt>
      </w:tr>
      <w:tr w:rsidR="00B82C1D" w:rsidRPr="00E23D8E" w14:paraId="732D4DC7" w14:textId="77777777" w:rsidTr="00E23D8E">
        <w:trPr>
          <w:trHeight w:val="284"/>
        </w:trPr>
        <w:tc>
          <w:tcPr>
            <w:tcW w:w="2127" w:type="dxa"/>
          </w:tcPr>
          <w:p w14:paraId="40F8B01E" w14:textId="77777777" w:rsidR="00B82C1D" w:rsidRPr="00E23D8E" w:rsidRDefault="00B82C1D" w:rsidP="00B82C1D">
            <w:r w:rsidRPr="00E23D8E">
              <w:t>Relatie tot leerling</w:t>
            </w:r>
          </w:p>
        </w:tc>
        <w:sdt>
          <w:sdtPr>
            <w:id w:val="1032693364"/>
            <w:placeholder>
              <w:docPart w:val="B076F3058CA74212BC25B684E42A0A27"/>
            </w:placeholder>
            <w:temporary/>
            <w:showingPlcHdr/>
            <w:comboBox>
              <w:listItem w:value="Kies een item."/>
              <w:listItem w:displayText="Vader" w:value="Vader"/>
              <w:listItem w:displayText="Moeder" w:value="Moeder"/>
              <w:listItem w:displayText="Verzorger" w:value="Verzorger"/>
            </w:comboBox>
          </w:sdtPr>
          <w:sdtContent>
            <w:tc>
              <w:tcPr>
                <w:tcW w:w="3113" w:type="dxa"/>
                <w:gridSpan w:val="2"/>
              </w:tcPr>
              <w:p w14:paraId="1F8953FB" w14:textId="6B971344" w:rsidR="00B82C1D" w:rsidRPr="00E23D8E" w:rsidRDefault="00E23D8E" w:rsidP="00B82C1D">
                <w:r w:rsidRPr="00E23D8E">
                  <w:rPr>
                    <w:rStyle w:val="Tekstvantijdelijkeaanduiding"/>
                  </w:rPr>
                  <w:t>Kies een item.</w:t>
                </w:r>
              </w:p>
            </w:tc>
          </w:sdtContent>
        </w:sdt>
        <w:tc>
          <w:tcPr>
            <w:tcW w:w="2131" w:type="dxa"/>
          </w:tcPr>
          <w:p w14:paraId="726778EE" w14:textId="77777777" w:rsidR="00B82C1D" w:rsidRPr="00E23D8E" w:rsidRDefault="00B82C1D" w:rsidP="00B82C1D">
            <w:r w:rsidRPr="00E23D8E">
              <w:t>Relatie tot leerling</w:t>
            </w:r>
          </w:p>
        </w:tc>
        <w:sdt>
          <w:sdtPr>
            <w:id w:val="1683398904"/>
            <w:placeholder>
              <w:docPart w:val="6C07786CE58B4B2A8A9A5E64357919A5"/>
            </w:placeholder>
            <w:temporary/>
            <w:showingPlcHdr/>
            <w:comboBox>
              <w:listItem w:value="Kies een item."/>
              <w:listItem w:displayText="Vader" w:value="Vader"/>
              <w:listItem w:displayText="Moeder" w:value="Moeder"/>
              <w:listItem w:displayText="Verzorger" w:value="Verzorger"/>
            </w:comboBox>
          </w:sdtPr>
          <w:sdtContent>
            <w:tc>
              <w:tcPr>
                <w:tcW w:w="3261" w:type="dxa"/>
                <w:gridSpan w:val="2"/>
              </w:tcPr>
              <w:p w14:paraId="06973DDF" w14:textId="77777777" w:rsidR="00B82C1D" w:rsidRPr="00E23D8E" w:rsidRDefault="00B82C1D" w:rsidP="00B82C1D">
                <w:r w:rsidRPr="00E23D8E">
                  <w:rPr>
                    <w:rStyle w:val="Tekstvantijdelijkeaanduiding"/>
                  </w:rPr>
                  <w:t>Kies een item.</w:t>
                </w:r>
              </w:p>
            </w:tc>
          </w:sdtContent>
        </w:sdt>
      </w:tr>
      <w:tr w:rsidR="00B82C1D" w:rsidRPr="00E23D8E" w14:paraId="5AE38446" w14:textId="77777777" w:rsidTr="00E23D8E">
        <w:trPr>
          <w:trHeight w:val="284"/>
        </w:trPr>
        <w:tc>
          <w:tcPr>
            <w:tcW w:w="2127" w:type="dxa"/>
          </w:tcPr>
          <w:p w14:paraId="2C0DCD38" w14:textId="77777777" w:rsidR="00B82C1D" w:rsidRPr="00E23D8E" w:rsidRDefault="00B82C1D" w:rsidP="00B82C1D">
            <w:r w:rsidRPr="00E23D8E">
              <w:t>Geboortedatum</w:t>
            </w:r>
          </w:p>
        </w:tc>
        <w:sdt>
          <w:sdtPr>
            <w:id w:val="-721979514"/>
            <w:placeholder>
              <w:docPart w:val="CCA02896AF2D430EBDB933394BE05AAD"/>
            </w:placeholder>
            <w:showingPlcHdr/>
          </w:sdtPr>
          <w:sdtContent>
            <w:tc>
              <w:tcPr>
                <w:tcW w:w="3113" w:type="dxa"/>
                <w:gridSpan w:val="2"/>
              </w:tcPr>
              <w:p w14:paraId="2886B5FC" w14:textId="77777777" w:rsidR="00B82C1D" w:rsidRPr="00E23D8E" w:rsidRDefault="00B82C1D" w:rsidP="00B82C1D">
                <w:r w:rsidRPr="00E23D8E">
                  <w:rPr>
                    <w:color w:val="808080" w:themeColor="background1" w:themeShade="80"/>
                  </w:rPr>
                  <w:t>dd-mm-yyyy</w:t>
                </w:r>
              </w:p>
            </w:tc>
          </w:sdtContent>
        </w:sdt>
        <w:tc>
          <w:tcPr>
            <w:tcW w:w="2131" w:type="dxa"/>
          </w:tcPr>
          <w:p w14:paraId="530059D0" w14:textId="77777777" w:rsidR="00B82C1D" w:rsidRPr="00E23D8E" w:rsidRDefault="00B82C1D" w:rsidP="00B82C1D">
            <w:r w:rsidRPr="00E23D8E">
              <w:t>Geboortedatum</w:t>
            </w:r>
          </w:p>
        </w:tc>
        <w:sdt>
          <w:sdtPr>
            <w:id w:val="2005846911"/>
            <w:placeholder>
              <w:docPart w:val="FE5596B03E3F42BBB3B585DD7494CCD9"/>
            </w:placeholder>
            <w:showingPlcHdr/>
          </w:sdtPr>
          <w:sdtContent>
            <w:tc>
              <w:tcPr>
                <w:tcW w:w="3261" w:type="dxa"/>
                <w:gridSpan w:val="2"/>
              </w:tcPr>
              <w:p w14:paraId="4F827586" w14:textId="77777777" w:rsidR="00B82C1D" w:rsidRPr="00E23D8E" w:rsidRDefault="00B82C1D" w:rsidP="00B82C1D">
                <w:r w:rsidRPr="00E23D8E">
                  <w:rPr>
                    <w:color w:val="808080" w:themeColor="background1" w:themeShade="80"/>
                  </w:rPr>
                  <w:t>dd-mm-yyyy</w:t>
                </w:r>
              </w:p>
            </w:tc>
          </w:sdtContent>
        </w:sdt>
      </w:tr>
      <w:tr w:rsidR="00B82C1D" w:rsidRPr="00E23D8E" w14:paraId="6FDC4437" w14:textId="77777777" w:rsidTr="00E23D8E">
        <w:trPr>
          <w:trHeight w:val="284"/>
        </w:trPr>
        <w:tc>
          <w:tcPr>
            <w:tcW w:w="2127" w:type="dxa"/>
          </w:tcPr>
          <w:p w14:paraId="65564F2A" w14:textId="77777777" w:rsidR="00B82C1D" w:rsidRPr="00E23D8E" w:rsidRDefault="00B82C1D" w:rsidP="00B82C1D">
            <w:r w:rsidRPr="00E23D8E">
              <w:t xml:space="preserve">Geboorteland </w:t>
            </w:r>
          </w:p>
        </w:tc>
        <w:sdt>
          <w:sdtPr>
            <w:id w:val="-1808934585"/>
            <w:placeholder>
              <w:docPart w:val="2508219BFFCA480E91ACE6EAF742BE7E"/>
            </w:placeholder>
            <w:showingPlcHdr/>
          </w:sdtPr>
          <w:sdtContent>
            <w:tc>
              <w:tcPr>
                <w:tcW w:w="3113" w:type="dxa"/>
                <w:gridSpan w:val="2"/>
              </w:tcPr>
              <w:p w14:paraId="3B27E104" w14:textId="77777777" w:rsidR="00B82C1D" w:rsidRPr="00E23D8E" w:rsidRDefault="00B82C1D" w:rsidP="00B82C1D">
                <w:r w:rsidRPr="00E23D8E">
                  <w:rPr>
                    <w:rStyle w:val="Tekstvantijdelijkeaanduiding"/>
                  </w:rPr>
                  <w:t>Tekst invoeren</w:t>
                </w:r>
              </w:p>
            </w:tc>
          </w:sdtContent>
        </w:sdt>
        <w:tc>
          <w:tcPr>
            <w:tcW w:w="2131" w:type="dxa"/>
          </w:tcPr>
          <w:p w14:paraId="03F0195E" w14:textId="77777777" w:rsidR="00B82C1D" w:rsidRPr="00E23D8E" w:rsidRDefault="00B82C1D" w:rsidP="00B82C1D">
            <w:r w:rsidRPr="00E23D8E">
              <w:t xml:space="preserve">Geboorteland </w:t>
            </w:r>
          </w:p>
        </w:tc>
        <w:sdt>
          <w:sdtPr>
            <w:id w:val="2056202610"/>
            <w:placeholder>
              <w:docPart w:val="F9D67BC3A0B643F5B6C9049C6A37E719"/>
            </w:placeholder>
            <w:showingPlcHdr/>
          </w:sdtPr>
          <w:sdtContent>
            <w:tc>
              <w:tcPr>
                <w:tcW w:w="3261" w:type="dxa"/>
                <w:gridSpan w:val="2"/>
              </w:tcPr>
              <w:p w14:paraId="2D09E67E" w14:textId="77777777" w:rsidR="00B82C1D" w:rsidRPr="00E23D8E" w:rsidRDefault="00B82C1D" w:rsidP="00B82C1D">
                <w:r w:rsidRPr="00E23D8E">
                  <w:rPr>
                    <w:rStyle w:val="Tekstvantijdelijkeaanduiding"/>
                  </w:rPr>
                  <w:t>Tekst invoeren</w:t>
                </w:r>
              </w:p>
            </w:tc>
          </w:sdtContent>
        </w:sdt>
      </w:tr>
      <w:tr w:rsidR="00B82C1D" w:rsidRPr="00E23D8E" w14:paraId="616EBC65" w14:textId="77777777" w:rsidTr="00E23D8E">
        <w:trPr>
          <w:trHeight w:val="284"/>
        </w:trPr>
        <w:tc>
          <w:tcPr>
            <w:tcW w:w="2127" w:type="dxa"/>
          </w:tcPr>
          <w:p w14:paraId="7031E704" w14:textId="77777777" w:rsidR="00B82C1D" w:rsidRPr="00E23D8E" w:rsidRDefault="00B82C1D" w:rsidP="00B82C1D">
            <w:r w:rsidRPr="00E23D8E">
              <w:t>Burgerlijke staat</w:t>
            </w:r>
          </w:p>
        </w:tc>
        <w:sdt>
          <w:sdtPr>
            <w:id w:val="-633252338"/>
            <w:placeholder>
              <w:docPart w:val="8C805278780E42DC9CDCE6C8E5964A90"/>
            </w:placeholder>
            <w:showingPlcHdr/>
          </w:sdtPr>
          <w:sdtContent>
            <w:tc>
              <w:tcPr>
                <w:tcW w:w="3113" w:type="dxa"/>
                <w:gridSpan w:val="2"/>
              </w:tcPr>
              <w:p w14:paraId="45787A2A" w14:textId="77777777" w:rsidR="00B82C1D" w:rsidRPr="00E23D8E" w:rsidRDefault="00B82C1D" w:rsidP="00B82C1D">
                <w:r w:rsidRPr="00E23D8E">
                  <w:rPr>
                    <w:rStyle w:val="Tekstvantijdelijkeaanduiding"/>
                  </w:rPr>
                  <w:t>Tekst invoeren</w:t>
                </w:r>
              </w:p>
            </w:tc>
          </w:sdtContent>
        </w:sdt>
        <w:tc>
          <w:tcPr>
            <w:tcW w:w="2131" w:type="dxa"/>
          </w:tcPr>
          <w:p w14:paraId="4E3DB3F5" w14:textId="1D1D23AC" w:rsidR="00B36B8A" w:rsidRPr="00E23D8E" w:rsidRDefault="00B82C1D" w:rsidP="00E23D8E">
            <w:r w:rsidRPr="00E23D8E">
              <w:t>Burgerlijke staat</w:t>
            </w:r>
          </w:p>
        </w:tc>
        <w:sdt>
          <w:sdtPr>
            <w:id w:val="-2113579071"/>
            <w:placeholder>
              <w:docPart w:val="90A68DF7B4B44857B3BB8582B09FC9E8"/>
            </w:placeholder>
            <w:showingPlcHdr/>
          </w:sdtPr>
          <w:sdtContent>
            <w:tc>
              <w:tcPr>
                <w:tcW w:w="3261" w:type="dxa"/>
                <w:gridSpan w:val="2"/>
              </w:tcPr>
              <w:p w14:paraId="302DA063" w14:textId="77777777" w:rsidR="00B82C1D" w:rsidRPr="00E23D8E" w:rsidRDefault="00B82C1D" w:rsidP="00B82C1D">
                <w:r w:rsidRPr="00E23D8E">
                  <w:rPr>
                    <w:rStyle w:val="Tekstvantijdelijkeaanduiding"/>
                  </w:rPr>
                  <w:t>Tekst invoeren</w:t>
                </w:r>
              </w:p>
            </w:tc>
          </w:sdtContent>
        </w:sdt>
      </w:tr>
      <w:tr w:rsidR="00E354E1" w:rsidRPr="00E23D8E" w14:paraId="715898A9" w14:textId="77777777" w:rsidTr="0062201E">
        <w:trPr>
          <w:trHeight w:val="284"/>
        </w:trPr>
        <w:tc>
          <w:tcPr>
            <w:tcW w:w="2127" w:type="dxa"/>
          </w:tcPr>
          <w:p w14:paraId="23C0BD65" w14:textId="33C103BD" w:rsidR="00E354E1" w:rsidRPr="00E23D8E" w:rsidRDefault="00E354E1" w:rsidP="00E354E1">
            <w:r w:rsidRPr="00E23D8E">
              <w:t xml:space="preserve">Telefoon </w:t>
            </w:r>
            <w:r>
              <w:t>thuis</w:t>
            </w:r>
          </w:p>
        </w:tc>
        <w:sdt>
          <w:sdtPr>
            <w:id w:val="1304126451"/>
            <w:placeholder>
              <w:docPart w:val="5AC369A7E8A3470B9E3A0B2E3C3C804E"/>
            </w:placeholder>
            <w:showingPlcHdr/>
          </w:sdtPr>
          <w:sdtContent>
            <w:tc>
              <w:tcPr>
                <w:tcW w:w="1559" w:type="dxa"/>
              </w:tcPr>
              <w:p w14:paraId="342E9F77" w14:textId="77777777" w:rsidR="00E354E1" w:rsidRPr="00E23D8E" w:rsidRDefault="00E354E1" w:rsidP="0062201E">
                <w:r w:rsidRPr="00E23D8E">
                  <w:rPr>
                    <w:rStyle w:val="Tekstvantijdelijkeaanduiding"/>
                  </w:rPr>
                  <w:t>Tekst invoeren</w:t>
                </w:r>
              </w:p>
            </w:tc>
          </w:sdtContent>
        </w:sdt>
        <w:sdt>
          <w:sdtPr>
            <w:id w:val="-1153821232"/>
            <w:placeholder>
              <w:docPart w:val="459C5CFDA45F4F719AF52ADE6AEAA7FF"/>
            </w:placeholder>
            <w:showingPlcHdr/>
            <w:comboBox>
              <w:listItem w:value="Geheim"/>
              <w:listItem w:displayText="Ja" w:value="Ja"/>
              <w:listItem w:displayText="Nee" w:value="Nee"/>
            </w:comboBox>
          </w:sdtPr>
          <w:sdtContent>
            <w:tc>
              <w:tcPr>
                <w:tcW w:w="1554" w:type="dxa"/>
              </w:tcPr>
              <w:p w14:paraId="7BA8658E" w14:textId="77777777" w:rsidR="00E354E1" w:rsidRPr="00E23D8E" w:rsidRDefault="00E354E1" w:rsidP="0062201E">
                <w:r w:rsidRPr="00E23D8E">
                  <w:rPr>
                    <w:rStyle w:val="Tekstvantijdelijkeaanduiding"/>
                  </w:rPr>
                  <w:t>Kies een item.</w:t>
                </w:r>
              </w:p>
            </w:tc>
          </w:sdtContent>
        </w:sdt>
        <w:tc>
          <w:tcPr>
            <w:tcW w:w="2131" w:type="dxa"/>
          </w:tcPr>
          <w:p w14:paraId="064CE3D0" w14:textId="794CBF5C" w:rsidR="00E354E1" w:rsidRPr="00E23D8E" w:rsidRDefault="00E354E1" w:rsidP="00E354E1">
            <w:r w:rsidRPr="00E23D8E">
              <w:t xml:space="preserve">Telefoon </w:t>
            </w:r>
            <w:r>
              <w:t>thuis</w:t>
            </w:r>
          </w:p>
        </w:tc>
        <w:sdt>
          <w:sdtPr>
            <w:id w:val="304362274"/>
            <w:placeholder>
              <w:docPart w:val="33B9355311ED4AD4B1068F8A3A8D16E8"/>
            </w:placeholder>
            <w:showingPlcHdr/>
          </w:sdtPr>
          <w:sdtContent>
            <w:tc>
              <w:tcPr>
                <w:tcW w:w="1560" w:type="dxa"/>
              </w:tcPr>
              <w:p w14:paraId="4ECC5357" w14:textId="77777777" w:rsidR="00E354E1" w:rsidRPr="00E23D8E" w:rsidRDefault="00E354E1" w:rsidP="0062201E">
                <w:r w:rsidRPr="00E23D8E">
                  <w:rPr>
                    <w:rStyle w:val="Tekstvantijdelijkeaanduiding"/>
                  </w:rPr>
                  <w:t>Tekst invoeren</w:t>
                </w:r>
              </w:p>
            </w:tc>
          </w:sdtContent>
        </w:sdt>
        <w:sdt>
          <w:sdtPr>
            <w:id w:val="-582220803"/>
            <w:placeholder>
              <w:docPart w:val="3A5E2FAC3E484AAAA4CB96F1ADD42229"/>
            </w:placeholder>
            <w:showingPlcHdr/>
            <w:comboBox>
              <w:listItem w:value="Geheim"/>
              <w:listItem w:displayText="Ja" w:value="Ja"/>
              <w:listItem w:displayText="Nee" w:value="Nee"/>
            </w:comboBox>
          </w:sdtPr>
          <w:sdtContent>
            <w:tc>
              <w:tcPr>
                <w:tcW w:w="1701" w:type="dxa"/>
              </w:tcPr>
              <w:p w14:paraId="0FA613F7" w14:textId="77777777" w:rsidR="00E354E1" w:rsidRPr="00E23D8E" w:rsidRDefault="00E354E1" w:rsidP="0062201E">
                <w:r w:rsidRPr="00E23D8E">
                  <w:rPr>
                    <w:rStyle w:val="Tekstvantijdelijkeaanduiding"/>
                  </w:rPr>
                  <w:t>Kies een item.</w:t>
                </w:r>
              </w:p>
            </w:tc>
          </w:sdtContent>
        </w:sdt>
      </w:tr>
      <w:tr w:rsidR="00033409" w:rsidRPr="00E23D8E" w14:paraId="1AA8C1BB" w14:textId="16AC8CD3" w:rsidTr="00E23D8E">
        <w:trPr>
          <w:trHeight w:val="284"/>
        </w:trPr>
        <w:tc>
          <w:tcPr>
            <w:tcW w:w="2127" w:type="dxa"/>
          </w:tcPr>
          <w:p w14:paraId="703E6500" w14:textId="77777777" w:rsidR="00033409" w:rsidRPr="00E23D8E" w:rsidRDefault="00033409" w:rsidP="00B82C1D">
            <w:r w:rsidRPr="00E23D8E">
              <w:t>Telefoon mobiel</w:t>
            </w:r>
          </w:p>
        </w:tc>
        <w:sdt>
          <w:sdtPr>
            <w:id w:val="358947701"/>
            <w:placeholder>
              <w:docPart w:val="9CC5424DEA53427392E92C376B2B3230"/>
            </w:placeholder>
            <w:showingPlcHdr/>
          </w:sdtPr>
          <w:sdtContent>
            <w:tc>
              <w:tcPr>
                <w:tcW w:w="1559" w:type="dxa"/>
              </w:tcPr>
              <w:p w14:paraId="24B5A9F0" w14:textId="77777777" w:rsidR="00033409" w:rsidRPr="00E23D8E" w:rsidRDefault="00033409" w:rsidP="00B82C1D">
                <w:r w:rsidRPr="00E23D8E">
                  <w:rPr>
                    <w:rStyle w:val="Tekstvantijdelijkeaanduiding"/>
                  </w:rPr>
                  <w:t>Tekst invoeren</w:t>
                </w:r>
              </w:p>
            </w:tc>
          </w:sdtContent>
        </w:sdt>
        <w:sdt>
          <w:sdtPr>
            <w:id w:val="-2010522576"/>
            <w:placeholder>
              <w:docPart w:val="014686E04E194DDBA529B2E80AB01E12"/>
            </w:placeholder>
            <w:showingPlcHdr/>
            <w:comboBox>
              <w:listItem w:value="Geheim"/>
              <w:listItem w:displayText="Ja" w:value="Ja"/>
              <w:listItem w:displayText="Nee" w:value="Nee"/>
            </w:comboBox>
          </w:sdtPr>
          <w:sdtContent>
            <w:tc>
              <w:tcPr>
                <w:tcW w:w="1554" w:type="dxa"/>
              </w:tcPr>
              <w:p w14:paraId="3F2653C2" w14:textId="4CF80EAF" w:rsidR="00033409" w:rsidRPr="00E23D8E" w:rsidRDefault="00E23D8E" w:rsidP="00B82C1D">
                <w:r w:rsidRPr="00E23D8E">
                  <w:rPr>
                    <w:rStyle w:val="Tekstvantijdelijkeaanduiding"/>
                  </w:rPr>
                  <w:t>Kies een item.</w:t>
                </w:r>
              </w:p>
            </w:tc>
          </w:sdtContent>
        </w:sdt>
        <w:tc>
          <w:tcPr>
            <w:tcW w:w="2131" w:type="dxa"/>
          </w:tcPr>
          <w:p w14:paraId="68451641" w14:textId="64878C82" w:rsidR="00033409" w:rsidRPr="00E23D8E" w:rsidRDefault="00033409" w:rsidP="00B82C1D">
            <w:r w:rsidRPr="00E23D8E">
              <w:t>Telefoon mobiel</w:t>
            </w:r>
          </w:p>
        </w:tc>
        <w:sdt>
          <w:sdtPr>
            <w:id w:val="668683644"/>
            <w:placeholder>
              <w:docPart w:val="FDBB042112FB4045BAE7403290DF9865"/>
            </w:placeholder>
            <w:showingPlcHdr/>
          </w:sdtPr>
          <w:sdtContent>
            <w:tc>
              <w:tcPr>
                <w:tcW w:w="1560" w:type="dxa"/>
              </w:tcPr>
              <w:p w14:paraId="3D73B30D" w14:textId="77777777" w:rsidR="00033409" w:rsidRPr="00E23D8E" w:rsidRDefault="00033409" w:rsidP="00B82C1D">
                <w:r w:rsidRPr="00E23D8E">
                  <w:rPr>
                    <w:rStyle w:val="Tekstvantijdelijkeaanduiding"/>
                  </w:rPr>
                  <w:t>Tekst invoeren</w:t>
                </w:r>
              </w:p>
            </w:tc>
          </w:sdtContent>
        </w:sdt>
        <w:sdt>
          <w:sdtPr>
            <w:id w:val="-33660885"/>
            <w:placeholder>
              <w:docPart w:val="DefaultPlaceholder_-1854013439"/>
            </w:placeholder>
            <w:showingPlcHdr/>
            <w:comboBox>
              <w:listItem w:value="Geheim"/>
              <w:listItem w:displayText="Ja" w:value="Ja"/>
              <w:listItem w:displayText="Nee" w:value="Nee"/>
            </w:comboBox>
          </w:sdtPr>
          <w:sdtContent>
            <w:tc>
              <w:tcPr>
                <w:tcW w:w="1701" w:type="dxa"/>
              </w:tcPr>
              <w:p w14:paraId="74A32848" w14:textId="532258FD" w:rsidR="00033409" w:rsidRPr="00E23D8E" w:rsidRDefault="00E23D8E" w:rsidP="00033409">
                <w:r w:rsidRPr="00E23D8E">
                  <w:rPr>
                    <w:rStyle w:val="Tekstvantijdelijkeaanduiding"/>
                  </w:rPr>
                  <w:t>Kies een item.</w:t>
                </w:r>
              </w:p>
            </w:tc>
          </w:sdtContent>
        </w:sdt>
      </w:tr>
      <w:tr w:rsidR="00B82C1D" w:rsidRPr="00E23D8E" w14:paraId="787EFDBA" w14:textId="77777777" w:rsidTr="00E23D8E">
        <w:trPr>
          <w:trHeight w:val="284"/>
        </w:trPr>
        <w:tc>
          <w:tcPr>
            <w:tcW w:w="2127" w:type="dxa"/>
          </w:tcPr>
          <w:p w14:paraId="32803485" w14:textId="0081FC57" w:rsidR="00B36B8A" w:rsidRPr="00E23D8E" w:rsidRDefault="00B82C1D" w:rsidP="00E23D8E">
            <w:r w:rsidRPr="00E23D8E">
              <w:t>Telefoon werk</w:t>
            </w:r>
          </w:p>
        </w:tc>
        <w:sdt>
          <w:sdtPr>
            <w:id w:val="-291983901"/>
            <w:placeholder>
              <w:docPart w:val="24895D17080A4D92BA3FFFB1CFF27D88"/>
            </w:placeholder>
            <w:showingPlcHdr/>
          </w:sdtPr>
          <w:sdtContent>
            <w:tc>
              <w:tcPr>
                <w:tcW w:w="3113" w:type="dxa"/>
                <w:gridSpan w:val="2"/>
              </w:tcPr>
              <w:p w14:paraId="7B6BAE1A" w14:textId="77777777" w:rsidR="00B82C1D" w:rsidRPr="00E23D8E" w:rsidRDefault="00B82C1D" w:rsidP="00B82C1D">
                <w:r w:rsidRPr="00E23D8E">
                  <w:rPr>
                    <w:rStyle w:val="Tekstvantijdelijkeaanduiding"/>
                  </w:rPr>
                  <w:t>Tekst invoeren</w:t>
                </w:r>
              </w:p>
            </w:tc>
          </w:sdtContent>
        </w:sdt>
        <w:tc>
          <w:tcPr>
            <w:tcW w:w="2131" w:type="dxa"/>
          </w:tcPr>
          <w:p w14:paraId="6D0308D7" w14:textId="77777777" w:rsidR="00B82C1D" w:rsidRPr="00E23D8E" w:rsidRDefault="00B82C1D" w:rsidP="00B82C1D">
            <w:r w:rsidRPr="00E23D8E">
              <w:t>Telefoon werk</w:t>
            </w:r>
          </w:p>
        </w:tc>
        <w:sdt>
          <w:sdtPr>
            <w:id w:val="867803237"/>
            <w:placeholder>
              <w:docPart w:val="864739F498D14212B2E5FC6CEDD2C2B4"/>
            </w:placeholder>
            <w:showingPlcHdr/>
          </w:sdtPr>
          <w:sdtContent>
            <w:tc>
              <w:tcPr>
                <w:tcW w:w="3261" w:type="dxa"/>
                <w:gridSpan w:val="2"/>
              </w:tcPr>
              <w:p w14:paraId="28770170" w14:textId="77777777" w:rsidR="00B82C1D" w:rsidRPr="00E23D8E" w:rsidRDefault="00B82C1D" w:rsidP="00B82C1D">
                <w:r w:rsidRPr="00E23D8E">
                  <w:rPr>
                    <w:rStyle w:val="Tekstvantijdelijkeaanduiding"/>
                  </w:rPr>
                  <w:t>Tekst invoeren</w:t>
                </w:r>
              </w:p>
            </w:tc>
          </w:sdtContent>
        </w:sdt>
      </w:tr>
      <w:tr w:rsidR="00B82C1D" w:rsidRPr="00E23D8E" w14:paraId="605A03A2" w14:textId="77777777" w:rsidTr="00E23D8E">
        <w:trPr>
          <w:trHeight w:val="284"/>
        </w:trPr>
        <w:tc>
          <w:tcPr>
            <w:tcW w:w="2127" w:type="dxa"/>
          </w:tcPr>
          <w:p w14:paraId="3AD8B2D2" w14:textId="77777777" w:rsidR="00B82C1D" w:rsidRPr="00E23D8E" w:rsidRDefault="00B82C1D" w:rsidP="00B82C1D">
            <w:r w:rsidRPr="00E23D8E">
              <w:t>Adres</w:t>
            </w:r>
          </w:p>
        </w:tc>
        <w:sdt>
          <w:sdtPr>
            <w:id w:val="-1483533020"/>
            <w:placeholder>
              <w:docPart w:val="9654C88282D748218A91E762958ED4F6"/>
            </w:placeholder>
            <w:showingPlcHdr/>
          </w:sdtPr>
          <w:sdtContent>
            <w:tc>
              <w:tcPr>
                <w:tcW w:w="3113" w:type="dxa"/>
                <w:gridSpan w:val="2"/>
              </w:tcPr>
              <w:p w14:paraId="2650EBA5" w14:textId="77777777" w:rsidR="00B82C1D" w:rsidRPr="00E23D8E" w:rsidRDefault="00B82C1D" w:rsidP="00B82C1D">
                <w:r w:rsidRPr="00E23D8E">
                  <w:rPr>
                    <w:rStyle w:val="Tekstvantijdelijkeaanduiding"/>
                  </w:rPr>
                  <w:t>Tekst invoeren</w:t>
                </w:r>
              </w:p>
            </w:tc>
          </w:sdtContent>
        </w:sdt>
        <w:tc>
          <w:tcPr>
            <w:tcW w:w="2131" w:type="dxa"/>
          </w:tcPr>
          <w:p w14:paraId="096CEC1E" w14:textId="77777777" w:rsidR="00B82C1D" w:rsidRPr="00E23D8E" w:rsidRDefault="00B82C1D" w:rsidP="00B82C1D">
            <w:r w:rsidRPr="00E23D8E">
              <w:t>Adres</w:t>
            </w:r>
          </w:p>
        </w:tc>
        <w:sdt>
          <w:sdtPr>
            <w:id w:val="511804791"/>
            <w:placeholder>
              <w:docPart w:val="0106F466115B416685E8D1A36F98080A"/>
            </w:placeholder>
            <w:showingPlcHdr/>
          </w:sdtPr>
          <w:sdtContent>
            <w:tc>
              <w:tcPr>
                <w:tcW w:w="3261" w:type="dxa"/>
                <w:gridSpan w:val="2"/>
              </w:tcPr>
              <w:p w14:paraId="32AADFD7" w14:textId="77777777" w:rsidR="00B82C1D" w:rsidRPr="00E23D8E" w:rsidRDefault="00B82C1D" w:rsidP="00B82C1D">
                <w:r w:rsidRPr="00E23D8E">
                  <w:rPr>
                    <w:rStyle w:val="Tekstvantijdelijkeaanduiding"/>
                  </w:rPr>
                  <w:t>Tekst invoeren</w:t>
                </w:r>
              </w:p>
            </w:tc>
          </w:sdtContent>
        </w:sdt>
      </w:tr>
      <w:tr w:rsidR="00B82C1D" w:rsidRPr="00E23D8E" w14:paraId="6EE5856F" w14:textId="77777777" w:rsidTr="00E23D8E">
        <w:trPr>
          <w:trHeight w:val="284"/>
        </w:trPr>
        <w:tc>
          <w:tcPr>
            <w:tcW w:w="2127" w:type="dxa"/>
          </w:tcPr>
          <w:p w14:paraId="784A5775" w14:textId="77777777" w:rsidR="00B82C1D" w:rsidRPr="00E23D8E" w:rsidRDefault="00B82C1D" w:rsidP="00B82C1D">
            <w:r w:rsidRPr="00E23D8E">
              <w:t>Postcode</w:t>
            </w:r>
          </w:p>
        </w:tc>
        <w:sdt>
          <w:sdtPr>
            <w:id w:val="-2027556876"/>
            <w:placeholder>
              <w:docPart w:val="11859140C01044D9B7B8074C802B27E5"/>
            </w:placeholder>
            <w:showingPlcHdr/>
          </w:sdtPr>
          <w:sdtContent>
            <w:tc>
              <w:tcPr>
                <w:tcW w:w="3113" w:type="dxa"/>
                <w:gridSpan w:val="2"/>
              </w:tcPr>
              <w:p w14:paraId="570A1C23" w14:textId="77777777" w:rsidR="00B82C1D" w:rsidRPr="00E23D8E" w:rsidRDefault="00B82C1D" w:rsidP="00B82C1D">
                <w:r w:rsidRPr="00E23D8E">
                  <w:rPr>
                    <w:rStyle w:val="Tekstvantijdelijkeaanduiding"/>
                  </w:rPr>
                  <w:t>Tekst invoeren</w:t>
                </w:r>
              </w:p>
            </w:tc>
          </w:sdtContent>
        </w:sdt>
        <w:tc>
          <w:tcPr>
            <w:tcW w:w="2131" w:type="dxa"/>
          </w:tcPr>
          <w:p w14:paraId="39E655A3" w14:textId="77777777" w:rsidR="00B82C1D" w:rsidRPr="00E23D8E" w:rsidRDefault="00B82C1D" w:rsidP="00B82C1D">
            <w:r w:rsidRPr="00E23D8E">
              <w:t>Postcode</w:t>
            </w:r>
          </w:p>
        </w:tc>
        <w:sdt>
          <w:sdtPr>
            <w:id w:val="1900552331"/>
            <w:placeholder>
              <w:docPart w:val="C05F32B219A0406896806BC23470E48E"/>
            </w:placeholder>
            <w:showingPlcHdr/>
          </w:sdtPr>
          <w:sdtContent>
            <w:tc>
              <w:tcPr>
                <w:tcW w:w="3261" w:type="dxa"/>
                <w:gridSpan w:val="2"/>
              </w:tcPr>
              <w:p w14:paraId="54702FC5" w14:textId="77777777" w:rsidR="00B82C1D" w:rsidRPr="00E23D8E" w:rsidRDefault="00B82C1D" w:rsidP="00B82C1D">
                <w:r w:rsidRPr="00E23D8E">
                  <w:rPr>
                    <w:rStyle w:val="Tekstvantijdelijkeaanduiding"/>
                  </w:rPr>
                  <w:t>Tekst invoeren</w:t>
                </w:r>
              </w:p>
            </w:tc>
          </w:sdtContent>
        </w:sdt>
      </w:tr>
      <w:tr w:rsidR="00B82C1D" w:rsidRPr="00E23D8E" w14:paraId="76380B69" w14:textId="77777777" w:rsidTr="00E23D8E">
        <w:trPr>
          <w:trHeight w:val="284"/>
        </w:trPr>
        <w:tc>
          <w:tcPr>
            <w:tcW w:w="2127" w:type="dxa"/>
          </w:tcPr>
          <w:p w14:paraId="763CF09A" w14:textId="77777777" w:rsidR="00B82C1D" w:rsidRPr="00E23D8E" w:rsidRDefault="00B82C1D" w:rsidP="00B82C1D">
            <w:r w:rsidRPr="00E23D8E">
              <w:t xml:space="preserve">Woonplaats  </w:t>
            </w:r>
          </w:p>
        </w:tc>
        <w:sdt>
          <w:sdtPr>
            <w:id w:val="-2116433620"/>
            <w:placeholder>
              <w:docPart w:val="6EBC8180D53E40348CE0181C56D5B704"/>
            </w:placeholder>
            <w:showingPlcHdr/>
          </w:sdtPr>
          <w:sdtContent>
            <w:tc>
              <w:tcPr>
                <w:tcW w:w="3113" w:type="dxa"/>
                <w:gridSpan w:val="2"/>
              </w:tcPr>
              <w:p w14:paraId="1AE738C3" w14:textId="77777777" w:rsidR="00B82C1D" w:rsidRPr="00E23D8E" w:rsidRDefault="00B82C1D" w:rsidP="00B82C1D">
                <w:r w:rsidRPr="00E23D8E">
                  <w:rPr>
                    <w:rStyle w:val="Tekstvantijdelijkeaanduiding"/>
                  </w:rPr>
                  <w:t>Tekst invoeren</w:t>
                </w:r>
              </w:p>
            </w:tc>
          </w:sdtContent>
        </w:sdt>
        <w:tc>
          <w:tcPr>
            <w:tcW w:w="2131" w:type="dxa"/>
          </w:tcPr>
          <w:p w14:paraId="33794B36" w14:textId="77777777" w:rsidR="00B82C1D" w:rsidRPr="00E23D8E" w:rsidRDefault="00B82C1D" w:rsidP="00B82C1D">
            <w:r w:rsidRPr="00E23D8E">
              <w:t xml:space="preserve">Woonplaats  </w:t>
            </w:r>
          </w:p>
        </w:tc>
        <w:sdt>
          <w:sdtPr>
            <w:id w:val="1900554956"/>
            <w:placeholder>
              <w:docPart w:val="F8B2B449CD8643F9BE645EAC7456BE0F"/>
            </w:placeholder>
            <w:showingPlcHdr/>
          </w:sdtPr>
          <w:sdtContent>
            <w:tc>
              <w:tcPr>
                <w:tcW w:w="3261" w:type="dxa"/>
                <w:gridSpan w:val="2"/>
              </w:tcPr>
              <w:p w14:paraId="4F471D33" w14:textId="77777777" w:rsidR="00B82C1D" w:rsidRPr="00E23D8E" w:rsidRDefault="00B82C1D" w:rsidP="00B82C1D">
                <w:r w:rsidRPr="00E23D8E">
                  <w:rPr>
                    <w:rStyle w:val="Tekstvantijdelijkeaanduiding"/>
                  </w:rPr>
                  <w:t>Tekst invoeren</w:t>
                </w:r>
              </w:p>
            </w:tc>
          </w:sdtContent>
        </w:sdt>
      </w:tr>
      <w:tr w:rsidR="00B82C1D" w:rsidRPr="00E23D8E" w14:paraId="1A19EBFA" w14:textId="77777777" w:rsidTr="00E23D8E">
        <w:trPr>
          <w:trHeight w:val="284"/>
        </w:trPr>
        <w:tc>
          <w:tcPr>
            <w:tcW w:w="2127" w:type="dxa"/>
          </w:tcPr>
          <w:p w14:paraId="5F1AABD6" w14:textId="77777777" w:rsidR="00B82C1D" w:rsidRPr="00E23D8E" w:rsidRDefault="00B82C1D" w:rsidP="00B82C1D">
            <w:r w:rsidRPr="00E23D8E">
              <w:t>E-mail adres</w:t>
            </w:r>
          </w:p>
        </w:tc>
        <w:sdt>
          <w:sdtPr>
            <w:id w:val="1187171668"/>
            <w:placeholder>
              <w:docPart w:val="9912F8AF3EA34B9588C25B7FC38EA730"/>
            </w:placeholder>
            <w:showingPlcHdr/>
          </w:sdtPr>
          <w:sdtContent>
            <w:tc>
              <w:tcPr>
                <w:tcW w:w="3113" w:type="dxa"/>
                <w:gridSpan w:val="2"/>
              </w:tcPr>
              <w:p w14:paraId="1D3F11C7" w14:textId="77777777" w:rsidR="00B82C1D" w:rsidRPr="00E23D8E" w:rsidRDefault="00B82C1D" w:rsidP="00B82C1D">
                <w:r w:rsidRPr="00E23D8E">
                  <w:rPr>
                    <w:rStyle w:val="Tekstvantijdelijkeaanduiding"/>
                  </w:rPr>
                  <w:t>Tekst invoeren</w:t>
                </w:r>
              </w:p>
            </w:tc>
          </w:sdtContent>
        </w:sdt>
        <w:tc>
          <w:tcPr>
            <w:tcW w:w="2131" w:type="dxa"/>
          </w:tcPr>
          <w:p w14:paraId="1799BB63" w14:textId="77777777" w:rsidR="00B82C1D" w:rsidRPr="00E23D8E" w:rsidRDefault="00B82C1D" w:rsidP="00B82C1D">
            <w:r w:rsidRPr="00E23D8E">
              <w:t>E-mail adres</w:t>
            </w:r>
          </w:p>
        </w:tc>
        <w:sdt>
          <w:sdtPr>
            <w:id w:val="346373483"/>
            <w:placeholder>
              <w:docPart w:val="B9A499DF563248B880187F4A044FD30E"/>
            </w:placeholder>
            <w:showingPlcHdr/>
          </w:sdtPr>
          <w:sdtContent>
            <w:tc>
              <w:tcPr>
                <w:tcW w:w="3261" w:type="dxa"/>
                <w:gridSpan w:val="2"/>
              </w:tcPr>
              <w:p w14:paraId="7FB6925D" w14:textId="77777777" w:rsidR="00B82C1D" w:rsidRPr="00E23D8E" w:rsidRDefault="00B82C1D" w:rsidP="00B82C1D">
                <w:r w:rsidRPr="00E23D8E">
                  <w:rPr>
                    <w:rStyle w:val="Tekstvantijdelijkeaanduiding"/>
                  </w:rPr>
                  <w:t>Tekst invoeren</w:t>
                </w:r>
              </w:p>
            </w:tc>
          </w:sdtContent>
        </w:sdt>
      </w:tr>
      <w:tr w:rsidR="00B82C1D" w:rsidRPr="00E23D8E" w14:paraId="3BCE2481" w14:textId="77777777" w:rsidTr="00E23D8E">
        <w:trPr>
          <w:trHeight w:val="284"/>
        </w:trPr>
        <w:tc>
          <w:tcPr>
            <w:tcW w:w="2127" w:type="dxa"/>
          </w:tcPr>
          <w:p w14:paraId="6F7EA8C3" w14:textId="77777777" w:rsidR="00B82C1D" w:rsidRPr="00E23D8E" w:rsidRDefault="00B82C1D" w:rsidP="00B82C1D">
            <w:r w:rsidRPr="00E23D8E">
              <w:t>Beroep</w:t>
            </w:r>
          </w:p>
        </w:tc>
        <w:sdt>
          <w:sdtPr>
            <w:id w:val="-1164079460"/>
            <w:placeholder>
              <w:docPart w:val="1D9FF9859B7349B186BC4255CE2BA724"/>
            </w:placeholder>
            <w:showingPlcHdr/>
          </w:sdtPr>
          <w:sdtContent>
            <w:tc>
              <w:tcPr>
                <w:tcW w:w="3113" w:type="dxa"/>
                <w:gridSpan w:val="2"/>
              </w:tcPr>
              <w:p w14:paraId="691D43F6" w14:textId="77777777" w:rsidR="00B82C1D" w:rsidRPr="00E23D8E" w:rsidRDefault="00B82C1D" w:rsidP="00B82C1D">
                <w:r w:rsidRPr="00E23D8E">
                  <w:rPr>
                    <w:rStyle w:val="Tekstvantijdelijkeaanduiding"/>
                  </w:rPr>
                  <w:t>Tekst invoeren</w:t>
                </w:r>
              </w:p>
            </w:tc>
          </w:sdtContent>
        </w:sdt>
        <w:tc>
          <w:tcPr>
            <w:tcW w:w="2131" w:type="dxa"/>
          </w:tcPr>
          <w:p w14:paraId="22C52FC7" w14:textId="77777777" w:rsidR="00B82C1D" w:rsidRPr="00E23D8E" w:rsidRDefault="00B82C1D" w:rsidP="00B82C1D">
            <w:r w:rsidRPr="00E23D8E">
              <w:t>Beroep</w:t>
            </w:r>
          </w:p>
        </w:tc>
        <w:sdt>
          <w:sdtPr>
            <w:id w:val="-2089217438"/>
            <w:placeholder>
              <w:docPart w:val="D71EA0FC5C0A4DF1BB88149C205BBFB1"/>
            </w:placeholder>
            <w:showingPlcHdr/>
          </w:sdtPr>
          <w:sdtContent>
            <w:tc>
              <w:tcPr>
                <w:tcW w:w="3261" w:type="dxa"/>
                <w:gridSpan w:val="2"/>
              </w:tcPr>
              <w:p w14:paraId="01C69EFE" w14:textId="77777777" w:rsidR="00B82C1D" w:rsidRPr="00E23D8E" w:rsidRDefault="00B82C1D" w:rsidP="00B82C1D">
                <w:r w:rsidRPr="00E23D8E">
                  <w:rPr>
                    <w:rStyle w:val="Tekstvantijdelijkeaanduiding"/>
                  </w:rPr>
                  <w:t>Tekst invoeren</w:t>
                </w:r>
              </w:p>
            </w:tc>
          </w:sdtContent>
        </w:sdt>
      </w:tr>
      <w:tr w:rsidR="00E23D8E" w:rsidRPr="00E23D8E" w14:paraId="6CEC7CCA" w14:textId="77777777" w:rsidTr="00E23D8E">
        <w:trPr>
          <w:trHeight w:val="284"/>
        </w:trPr>
        <w:tc>
          <w:tcPr>
            <w:tcW w:w="3686" w:type="dxa"/>
            <w:gridSpan w:val="2"/>
          </w:tcPr>
          <w:p w14:paraId="6E5B4579" w14:textId="7ECA76DD" w:rsidR="00E23D8E" w:rsidRPr="00E23D8E" w:rsidRDefault="00E23D8E" w:rsidP="00E23D8E">
            <w:pPr>
              <w:tabs>
                <w:tab w:val="left" w:pos="3675"/>
              </w:tabs>
            </w:pPr>
            <w:r w:rsidRPr="00E23D8E">
              <w:t xml:space="preserve">Is er sprake van een éénoudergezin </w:t>
            </w:r>
          </w:p>
        </w:tc>
        <w:tc>
          <w:tcPr>
            <w:tcW w:w="1554" w:type="dxa"/>
          </w:tcPr>
          <w:p w14:paraId="10936213" w14:textId="058D56BA" w:rsidR="00E23D8E" w:rsidRPr="00E23D8E" w:rsidRDefault="006748F0" w:rsidP="00E23D8E">
            <w:pPr>
              <w:tabs>
                <w:tab w:val="left" w:pos="3675"/>
              </w:tabs>
            </w:pPr>
            <w:sdt>
              <w:sdtPr>
                <w:id w:val="1058515549"/>
                <w:placeholder>
                  <w:docPart w:val="6A237B1CB3F646C893F9C04ED3A183BC"/>
                </w:placeholder>
                <w:showingPlcHdr/>
                <w:comboBox>
                  <w:listItem w:value="Kies een item."/>
                  <w:listItem w:displayText="Nee" w:value="Nee"/>
                  <w:listItem w:displayText="Ja" w:value="Ja"/>
                </w:comboBox>
              </w:sdtPr>
              <w:sdtContent>
                <w:r w:rsidR="00E23D8E" w:rsidRPr="00E23D8E">
                  <w:rPr>
                    <w:rStyle w:val="Tekstvantijdelijkeaanduiding"/>
                  </w:rPr>
                  <w:t>Kies een item.</w:t>
                </w:r>
              </w:sdtContent>
            </w:sdt>
          </w:p>
        </w:tc>
        <w:tc>
          <w:tcPr>
            <w:tcW w:w="2131" w:type="dxa"/>
          </w:tcPr>
          <w:p w14:paraId="3E853748" w14:textId="7B0DE3C5" w:rsidR="00E23D8E" w:rsidRPr="00E23D8E" w:rsidRDefault="00E23D8E" w:rsidP="00E23D8E"/>
        </w:tc>
        <w:tc>
          <w:tcPr>
            <w:tcW w:w="3261" w:type="dxa"/>
            <w:gridSpan w:val="2"/>
          </w:tcPr>
          <w:p w14:paraId="17A6969B" w14:textId="77777777" w:rsidR="00E23D8E" w:rsidRPr="00E23D8E" w:rsidRDefault="00E23D8E" w:rsidP="00B82C1D"/>
        </w:tc>
      </w:tr>
      <w:tr w:rsidR="00B82C1D" w:rsidRPr="00E23D8E" w14:paraId="313B8F73" w14:textId="77777777" w:rsidTr="00E23D8E">
        <w:trPr>
          <w:trHeight w:val="397"/>
        </w:trPr>
        <w:tc>
          <w:tcPr>
            <w:tcW w:w="5240" w:type="dxa"/>
            <w:gridSpan w:val="3"/>
          </w:tcPr>
          <w:p w14:paraId="477C5256" w14:textId="77777777" w:rsidR="00B82C1D" w:rsidRPr="00E23D8E" w:rsidRDefault="00B82C1D" w:rsidP="00B82C1D"/>
        </w:tc>
        <w:tc>
          <w:tcPr>
            <w:tcW w:w="2131" w:type="dxa"/>
          </w:tcPr>
          <w:p w14:paraId="076F77F3" w14:textId="77777777" w:rsidR="00B82C1D" w:rsidRPr="00E23D8E" w:rsidRDefault="00B82C1D" w:rsidP="00B82C1D"/>
        </w:tc>
        <w:tc>
          <w:tcPr>
            <w:tcW w:w="3261" w:type="dxa"/>
            <w:gridSpan w:val="2"/>
          </w:tcPr>
          <w:p w14:paraId="5A595C6C" w14:textId="77777777" w:rsidR="00B82C1D" w:rsidRPr="00E23D8E" w:rsidRDefault="00B82C1D" w:rsidP="00B82C1D"/>
        </w:tc>
      </w:tr>
      <w:tr w:rsidR="00E354E1" w:rsidRPr="00E23D8E" w14:paraId="2B64A459" w14:textId="77777777" w:rsidTr="0062201E">
        <w:trPr>
          <w:trHeight w:val="397"/>
        </w:trPr>
        <w:tc>
          <w:tcPr>
            <w:tcW w:w="10632" w:type="dxa"/>
            <w:gridSpan w:val="6"/>
          </w:tcPr>
          <w:p w14:paraId="3BF1194E" w14:textId="229B0907" w:rsidR="00E354E1" w:rsidRPr="00E23D8E" w:rsidRDefault="00E354E1" w:rsidP="00B82C1D">
            <w:r>
              <w:rPr>
                <w:b/>
                <w:sz w:val="28"/>
                <w:szCs w:val="28"/>
              </w:rPr>
              <w:t>Noodnummer(s) bij calamiteit</w:t>
            </w:r>
            <w:r w:rsidRPr="00E23D8E">
              <w:rPr>
                <w:b/>
                <w:sz w:val="28"/>
                <w:szCs w:val="28"/>
              </w:rPr>
              <w:t xml:space="preserve"> of ziekte</w:t>
            </w:r>
            <w:r>
              <w:rPr>
                <w:b/>
                <w:sz w:val="28"/>
                <w:szCs w:val="28"/>
              </w:rPr>
              <w:t xml:space="preserve"> </w:t>
            </w:r>
            <w:r>
              <w:rPr>
                <w:b/>
              </w:rPr>
              <w:t>(anders dan bovenstaande nummers)</w:t>
            </w:r>
          </w:p>
        </w:tc>
      </w:tr>
      <w:tr w:rsidR="00B82C1D" w:rsidRPr="00E23D8E" w14:paraId="0F8E6636" w14:textId="77777777" w:rsidTr="00E23D8E">
        <w:trPr>
          <w:trHeight w:val="397"/>
        </w:trPr>
        <w:tc>
          <w:tcPr>
            <w:tcW w:w="2127" w:type="dxa"/>
          </w:tcPr>
          <w:p w14:paraId="4F01AA18" w14:textId="77777777" w:rsidR="00B82C1D" w:rsidRPr="00E23D8E" w:rsidRDefault="00B82C1D" w:rsidP="00B82C1D">
            <w:r w:rsidRPr="00E23D8E">
              <w:t>Naam</w:t>
            </w:r>
          </w:p>
        </w:tc>
        <w:sdt>
          <w:sdtPr>
            <w:id w:val="-1351864289"/>
            <w:placeholder>
              <w:docPart w:val="FF147BA051004C279E9AFCCAB9D5E0A1"/>
            </w:placeholder>
            <w:showingPlcHdr/>
          </w:sdtPr>
          <w:sdtContent>
            <w:tc>
              <w:tcPr>
                <w:tcW w:w="3113" w:type="dxa"/>
                <w:gridSpan w:val="2"/>
              </w:tcPr>
              <w:p w14:paraId="0DE74AAA" w14:textId="77777777" w:rsidR="00B82C1D" w:rsidRPr="00E23D8E" w:rsidRDefault="00B82C1D" w:rsidP="00B82C1D">
                <w:r w:rsidRPr="00E23D8E">
                  <w:rPr>
                    <w:rStyle w:val="Tekstvantijdelijkeaanduiding"/>
                  </w:rPr>
                  <w:t>Tekst invoeren</w:t>
                </w:r>
              </w:p>
            </w:tc>
          </w:sdtContent>
        </w:sdt>
        <w:tc>
          <w:tcPr>
            <w:tcW w:w="2131" w:type="dxa"/>
          </w:tcPr>
          <w:p w14:paraId="7D281D77" w14:textId="77777777" w:rsidR="00B82C1D" w:rsidRPr="00E23D8E" w:rsidRDefault="00B82C1D" w:rsidP="00B82C1D">
            <w:r w:rsidRPr="00E23D8E">
              <w:t>Telefoon</w:t>
            </w:r>
          </w:p>
        </w:tc>
        <w:sdt>
          <w:sdtPr>
            <w:id w:val="-1863588134"/>
            <w:placeholder>
              <w:docPart w:val="FC6DD3CDC95D4E4C95441FDD6D7E8D15"/>
            </w:placeholder>
            <w:showingPlcHdr/>
          </w:sdtPr>
          <w:sdtContent>
            <w:tc>
              <w:tcPr>
                <w:tcW w:w="3261" w:type="dxa"/>
                <w:gridSpan w:val="2"/>
              </w:tcPr>
              <w:p w14:paraId="06FF69E7" w14:textId="77777777" w:rsidR="00B82C1D" w:rsidRPr="00E23D8E" w:rsidRDefault="00B82C1D" w:rsidP="00B82C1D">
                <w:r w:rsidRPr="00E23D8E">
                  <w:rPr>
                    <w:rStyle w:val="Tekstvantijdelijkeaanduiding"/>
                  </w:rPr>
                  <w:t>Tekst invoeren</w:t>
                </w:r>
              </w:p>
            </w:tc>
          </w:sdtContent>
        </w:sdt>
      </w:tr>
      <w:tr w:rsidR="00B82C1D" w:rsidRPr="00E23D8E" w14:paraId="15E8669F" w14:textId="77777777" w:rsidTr="00E23D8E">
        <w:trPr>
          <w:trHeight w:val="397"/>
        </w:trPr>
        <w:tc>
          <w:tcPr>
            <w:tcW w:w="2127" w:type="dxa"/>
          </w:tcPr>
          <w:p w14:paraId="64F3EE4C" w14:textId="77777777" w:rsidR="00B82C1D" w:rsidRPr="00E23D8E" w:rsidRDefault="00B82C1D" w:rsidP="00B82C1D">
            <w:r w:rsidRPr="00E23D8E">
              <w:t>Naam</w:t>
            </w:r>
          </w:p>
          <w:p w14:paraId="7D09BACA" w14:textId="77777777" w:rsidR="00105707" w:rsidRPr="00E23D8E" w:rsidRDefault="00105707" w:rsidP="00B82C1D"/>
        </w:tc>
        <w:sdt>
          <w:sdtPr>
            <w:id w:val="1318541957"/>
            <w:placeholder>
              <w:docPart w:val="A27A50335507427295B787CD6C9645ED"/>
            </w:placeholder>
            <w:showingPlcHdr/>
          </w:sdtPr>
          <w:sdtContent>
            <w:tc>
              <w:tcPr>
                <w:tcW w:w="3113" w:type="dxa"/>
                <w:gridSpan w:val="2"/>
              </w:tcPr>
              <w:p w14:paraId="794FC7C6" w14:textId="77777777" w:rsidR="00B82C1D" w:rsidRPr="00E23D8E" w:rsidRDefault="00B82C1D" w:rsidP="00B82C1D">
                <w:r w:rsidRPr="00E23D8E">
                  <w:rPr>
                    <w:rStyle w:val="Tekstvantijdelijkeaanduiding"/>
                  </w:rPr>
                  <w:t>Tekst invoeren</w:t>
                </w:r>
              </w:p>
            </w:tc>
          </w:sdtContent>
        </w:sdt>
        <w:tc>
          <w:tcPr>
            <w:tcW w:w="2131" w:type="dxa"/>
          </w:tcPr>
          <w:p w14:paraId="04AFE275" w14:textId="77777777" w:rsidR="00B82C1D" w:rsidRPr="00E23D8E" w:rsidRDefault="00B82C1D" w:rsidP="00B82C1D">
            <w:r w:rsidRPr="00E23D8E">
              <w:t>Telefoon</w:t>
            </w:r>
          </w:p>
        </w:tc>
        <w:sdt>
          <w:sdtPr>
            <w:id w:val="1381830120"/>
            <w:placeholder>
              <w:docPart w:val="760C83DC6EB2415F83C686DC3A3F507F"/>
            </w:placeholder>
            <w:showingPlcHdr/>
          </w:sdtPr>
          <w:sdtContent>
            <w:tc>
              <w:tcPr>
                <w:tcW w:w="3261" w:type="dxa"/>
                <w:gridSpan w:val="2"/>
              </w:tcPr>
              <w:p w14:paraId="6A8F48CA" w14:textId="77777777" w:rsidR="00B82C1D" w:rsidRPr="00E23D8E" w:rsidRDefault="00B82C1D" w:rsidP="00B82C1D">
                <w:r w:rsidRPr="00E23D8E">
                  <w:rPr>
                    <w:rStyle w:val="Tekstvantijdelijkeaanduiding"/>
                  </w:rPr>
                  <w:t>Tekst invoeren</w:t>
                </w:r>
              </w:p>
            </w:tc>
          </w:sdtContent>
        </w:sdt>
      </w:tr>
    </w:tbl>
    <w:p w14:paraId="0FB59132" w14:textId="77777777" w:rsidR="00B82C1D" w:rsidRPr="00E23D8E" w:rsidRDefault="00B82C1D" w:rsidP="00B82C1D">
      <w:pPr>
        <w:jc w:val="center"/>
        <w:rPr>
          <w:b/>
          <w:i/>
          <w:sz w:val="28"/>
          <w:szCs w:val="28"/>
        </w:rPr>
      </w:pPr>
      <w:r w:rsidRPr="00E23D8E">
        <w:rPr>
          <w:b/>
          <w:i/>
          <w:sz w:val="28"/>
          <w:szCs w:val="28"/>
        </w:rPr>
        <w:t>Ondertekening en naar waarheid ingevuld</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40"/>
        <w:gridCol w:w="5103"/>
      </w:tblGrid>
      <w:tr w:rsidR="00B82C1D" w:rsidRPr="00E23D8E" w14:paraId="2C7EE2D8" w14:textId="77777777" w:rsidTr="00790315">
        <w:trPr>
          <w:trHeight w:val="397"/>
        </w:trPr>
        <w:tc>
          <w:tcPr>
            <w:tcW w:w="5240" w:type="dxa"/>
            <w:tcBorders>
              <w:top w:val="single" w:sz="4" w:space="0" w:color="auto"/>
              <w:left w:val="single" w:sz="4" w:space="0" w:color="auto"/>
              <w:bottom w:val="single" w:sz="4" w:space="0" w:color="auto"/>
              <w:right w:val="single" w:sz="4" w:space="0" w:color="auto"/>
            </w:tcBorders>
          </w:tcPr>
          <w:p w14:paraId="438FDDD1" w14:textId="77777777" w:rsidR="00B82C1D" w:rsidRPr="00E23D8E" w:rsidRDefault="00B82C1D" w:rsidP="00790315">
            <w:pPr>
              <w:rPr>
                <w:b/>
              </w:rPr>
            </w:pPr>
            <w:r w:rsidRPr="00E23D8E">
              <w:rPr>
                <w:b/>
              </w:rPr>
              <w:t>Ouder/verzorger 1</w:t>
            </w:r>
          </w:p>
        </w:tc>
        <w:tc>
          <w:tcPr>
            <w:tcW w:w="5103" w:type="dxa"/>
            <w:tcBorders>
              <w:top w:val="single" w:sz="4" w:space="0" w:color="auto"/>
              <w:left w:val="single" w:sz="4" w:space="0" w:color="auto"/>
              <w:bottom w:val="single" w:sz="4" w:space="0" w:color="auto"/>
              <w:right w:val="single" w:sz="4" w:space="0" w:color="auto"/>
            </w:tcBorders>
          </w:tcPr>
          <w:p w14:paraId="013D6CAD" w14:textId="77777777" w:rsidR="00B82C1D" w:rsidRPr="00E23D8E" w:rsidRDefault="00B82C1D" w:rsidP="00790315">
            <w:pPr>
              <w:rPr>
                <w:b/>
              </w:rPr>
            </w:pPr>
            <w:r w:rsidRPr="00E23D8E">
              <w:rPr>
                <w:b/>
              </w:rPr>
              <w:t>Ouder/verzorger 2</w:t>
            </w:r>
          </w:p>
        </w:tc>
      </w:tr>
      <w:tr w:rsidR="00B82C1D" w:rsidRPr="00E23D8E" w14:paraId="36FAA1E0" w14:textId="77777777" w:rsidTr="00790315">
        <w:trPr>
          <w:trHeight w:val="397"/>
        </w:trPr>
        <w:tc>
          <w:tcPr>
            <w:tcW w:w="5240" w:type="dxa"/>
            <w:tcBorders>
              <w:top w:val="single" w:sz="4" w:space="0" w:color="auto"/>
              <w:left w:val="single" w:sz="4" w:space="0" w:color="auto"/>
              <w:bottom w:val="single" w:sz="4" w:space="0" w:color="auto"/>
              <w:right w:val="single" w:sz="4" w:space="0" w:color="auto"/>
            </w:tcBorders>
          </w:tcPr>
          <w:p w14:paraId="1AD14294" w14:textId="77777777" w:rsidR="00B82C1D" w:rsidRPr="00E23D8E" w:rsidRDefault="00B82C1D" w:rsidP="00790315">
            <w:r w:rsidRPr="00E23D8E">
              <w:t>Handtekening</w:t>
            </w:r>
          </w:p>
          <w:p w14:paraId="68F3D907" w14:textId="77777777" w:rsidR="00B82C1D" w:rsidRPr="00E23D8E" w:rsidRDefault="00B82C1D" w:rsidP="00790315"/>
          <w:p w14:paraId="6DD9DF02" w14:textId="77777777" w:rsidR="00B82C1D" w:rsidRPr="00E23D8E" w:rsidRDefault="00B82C1D" w:rsidP="00790315"/>
          <w:p w14:paraId="5A4D42D1" w14:textId="77777777" w:rsidR="00B82C1D" w:rsidRPr="00E23D8E" w:rsidRDefault="00B82C1D" w:rsidP="00790315"/>
        </w:tc>
        <w:tc>
          <w:tcPr>
            <w:tcW w:w="5103" w:type="dxa"/>
            <w:tcBorders>
              <w:top w:val="single" w:sz="4" w:space="0" w:color="auto"/>
              <w:left w:val="single" w:sz="4" w:space="0" w:color="auto"/>
              <w:bottom w:val="single" w:sz="4" w:space="0" w:color="auto"/>
              <w:right w:val="single" w:sz="4" w:space="0" w:color="auto"/>
            </w:tcBorders>
          </w:tcPr>
          <w:p w14:paraId="610925C3" w14:textId="77777777" w:rsidR="00B82C1D" w:rsidRPr="00E23D8E" w:rsidRDefault="00B82C1D" w:rsidP="00790315">
            <w:r w:rsidRPr="00E23D8E">
              <w:t>Handtekening</w:t>
            </w:r>
          </w:p>
        </w:tc>
      </w:tr>
      <w:tr w:rsidR="00B82C1D" w:rsidRPr="00E23D8E" w14:paraId="017DFFB8" w14:textId="77777777" w:rsidTr="00790315">
        <w:trPr>
          <w:trHeight w:val="397"/>
        </w:trPr>
        <w:tc>
          <w:tcPr>
            <w:tcW w:w="5240" w:type="dxa"/>
            <w:tcBorders>
              <w:top w:val="single" w:sz="4" w:space="0" w:color="auto"/>
              <w:left w:val="single" w:sz="4" w:space="0" w:color="auto"/>
              <w:bottom w:val="single" w:sz="4" w:space="0" w:color="auto"/>
              <w:right w:val="single" w:sz="4" w:space="0" w:color="auto"/>
            </w:tcBorders>
          </w:tcPr>
          <w:p w14:paraId="4820E7C4" w14:textId="77777777" w:rsidR="00B82C1D" w:rsidRPr="00E23D8E" w:rsidRDefault="00B82C1D" w:rsidP="00790315">
            <w:r w:rsidRPr="00E23D8E">
              <w:t xml:space="preserve">Datum </w:t>
            </w:r>
            <w:sdt>
              <w:sdtPr>
                <w:id w:val="-850801057"/>
                <w:placeholder>
                  <w:docPart w:val="E49A14A5E3E14E73B4AF861D02A02BF5"/>
                </w:placeholder>
                <w:showingPlcHdr/>
              </w:sdtPr>
              <w:sdtContent>
                <w:r w:rsidRPr="00E23D8E">
                  <w:rPr>
                    <w:color w:val="808080" w:themeColor="background1" w:themeShade="80"/>
                  </w:rPr>
                  <w:t>dd-mm-yyyy</w:t>
                </w:r>
              </w:sdtContent>
            </w:sdt>
          </w:p>
        </w:tc>
        <w:tc>
          <w:tcPr>
            <w:tcW w:w="5103" w:type="dxa"/>
            <w:tcBorders>
              <w:top w:val="single" w:sz="4" w:space="0" w:color="auto"/>
              <w:left w:val="single" w:sz="4" w:space="0" w:color="auto"/>
              <w:bottom w:val="single" w:sz="4" w:space="0" w:color="auto"/>
              <w:right w:val="single" w:sz="4" w:space="0" w:color="auto"/>
            </w:tcBorders>
          </w:tcPr>
          <w:p w14:paraId="3168186E" w14:textId="77777777" w:rsidR="00B82C1D" w:rsidRPr="00E23D8E" w:rsidRDefault="00B82C1D" w:rsidP="00790315">
            <w:r w:rsidRPr="00E23D8E">
              <w:t xml:space="preserve">Datum </w:t>
            </w:r>
            <w:sdt>
              <w:sdtPr>
                <w:id w:val="581878592"/>
                <w:placeholder>
                  <w:docPart w:val="8B7C036D16E24B48B8E9F385219046A4"/>
                </w:placeholder>
                <w:showingPlcHdr/>
              </w:sdtPr>
              <w:sdtContent>
                <w:r w:rsidRPr="00E23D8E">
                  <w:rPr>
                    <w:color w:val="808080" w:themeColor="background1" w:themeShade="80"/>
                  </w:rPr>
                  <w:t>dd-mm-yyyy</w:t>
                </w:r>
              </w:sdtContent>
            </w:sdt>
          </w:p>
        </w:tc>
      </w:tr>
    </w:tbl>
    <w:p w14:paraId="59C7DB75" w14:textId="77777777" w:rsidR="00B36B8A" w:rsidRPr="00E23D8E" w:rsidRDefault="00B36B8A" w:rsidP="00B82C1D">
      <w:pPr>
        <w:pStyle w:val="Geenafstand"/>
        <w:rPr>
          <w:rFonts w:ascii="Calibri" w:hAnsi="Calibri" w:cs="Calibri"/>
          <w:b/>
          <w:sz w:val="22"/>
          <w:szCs w:val="22"/>
        </w:rPr>
      </w:pPr>
    </w:p>
    <w:p w14:paraId="633AF863" w14:textId="77777777" w:rsidR="00B82C1D" w:rsidRPr="00E23D8E" w:rsidRDefault="00B82C1D" w:rsidP="004C797B">
      <w:pPr>
        <w:pStyle w:val="Geenafstand"/>
        <w:jc w:val="both"/>
        <w:rPr>
          <w:rFonts w:ascii="Calibri" w:hAnsi="Calibri" w:cs="Calibri"/>
          <w:b/>
          <w:sz w:val="18"/>
          <w:szCs w:val="18"/>
        </w:rPr>
      </w:pPr>
      <w:r w:rsidRPr="00E23D8E">
        <w:rPr>
          <w:rFonts w:ascii="Calibri" w:hAnsi="Calibri" w:cs="Calibri"/>
          <w:b/>
          <w:sz w:val="18"/>
          <w:szCs w:val="18"/>
        </w:rPr>
        <w:t>Toelichting op Burgerservicenummer (BSN)</w:t>
      </w:r>
    </w:p>
    <w:p w14:paraId="6857CDF2" w14:textId="54271538" w:rsidR="00B82C1D" w:rsidRPr="00E23D8E" w:rsidRDefault="00B82C1D" w:rsidP="004C797B">
      <w:pPr>
        <w:pStyle w:val="Geenafstand"/>
        <w:jc w:val="both"/>
        <w:rPr>
          <w:rFonts w:ascii="Calibri" w:hAnsi="Calibri" w:cs="Calibri"/>
          <w:sz w:val="18"/>
          <w:szCs w:val="18"/>
        </w:rPr>
      </w:pPr>
      <w:r w:rsidRPr="00E23D8E">
        <w:rPr>
          <w:rFonts w:ascii="Calibri" w:hAnsi="Calibri" w:cs="Calibri"/>
          <w:sz w:val="18"/>
          <w:szCs w:val="18"/>
        </w:rPr>
        <w:t>Het burgerservicenummer van uw kind kunt u op een aantal documenten vinden:</w:t>
      </w:r>
    </w:p>
    <w:p w14:paraId="0B84B0E8" w14:textId="77777777" w:rsidR="00B82C1D" w:rsidRPr="00E23D8E" w:rsidRDefault="00B82C1D" w:rsidP="004C797B">
      <w:pPr>
        <w:pStyle w:val="Geenafstand"/>
        <w:numPr>
          <w:ilvl w:val="0"/>
          <w:numId w:val="2"/>
        </w:numPr>
        <w:ind w:left="284" w:hanging="142"/>
        <w:jc w:val="both"/>
        <w:rPr>
          <w:rFonts w:ascii="Calibri" w:hAnsi="Calibri" w:cs="Calibri"/>
          <w:sz w:val="18"/>
          <w:szCs w:val="18"/>
        </w:rPr>
      </w:pPr>
      <w:r w:rsidRPr="00E23D8E">
        <w:rPr>
          <w:rFonts w:ascii="Calibri" w:hAnsi="Calibri" w:cs="Calibri"/>
          <w:sz w:val="18"/>
          <w:szCs w:val="18"/>
        </w:rPr>
        <w:t>Op het officiële document wat u daarvoor van de overheid gekregen heeft. Bent u het kwijt dan kunt u bij ieder belastingkantoor met een publieksbalie een nieuwe opgave krijgen.</w:t>
      </w:r>
    </w:p>
    <w:p w14:paraId="7C836EA6" w14:textId="77777777" w:rsidR="00B82C1D" w:rsidRPr="00E23D8E" w:rsidRDefault="00B82C1D" w:rsidP="004C797B">
      <w:pPr>
        <w:pStyle w:val="Geenafstand"/>
        <w:numPr>
          <w:ilvl w:val="0"/>
          <w:numId w:val="2"/>
        </w:numPr>
        <w:ind w:left="284" w:hanging="142"/>
        <w:jc w:val="both"/>
        <w:rPr>
          <w:rFonts w:ascii="Calibri" w:hAnsi="Calibri" w:cs="Calibri"/>
          <w:sz w:val="18"/>
          <w:szCs w:val="18"/>
        </w:rPr>
      </w:pPr>
      <w:r w:rsidRPr="00E23D8E">
        <w:rPr>
          <w:rFonts w:ascii="Calibri" w:hAnsi="Calibri" w:cs="Calibri"/>
          <w:sz w:val="18"/>
          <w:szCs w:val="18"/>
        </w:rPr>
        <w:t>Op het paspoort of identiteitskaart van de leerling.</w:t>
      </w:r>
    </w:p>
    <w:p w14:paraId="71A74C48" w14:textId="596F3512" w:rsidR="00B82C1D" w:rsidRPr="006748F0" w:rsidRDefault="00B82C1D" w:rsidP="006748F0">
      <w:pPr>
        <w:pStyle w:val="Geenafstand"/>
        <w:numPr>
          <w:ilvl w:val="0"/>
          <w:numId w:val="2"/>
        </w:numPr>
        <w:ind w:left="284" w:hanging="142"/>
        <w:jc w:val="both"/>
        <w:rPr>
          <w:sz w:val="18"/>
          <w:szCs w:val="18"/>
        </w:rPr>
      </w:pPr>
      <w:r w:rsidRPr="006748F0">
        <w:rPr>
          <w:rFonts w:ascii="Calibri" w:hAnsi="Calibri" w:cs="Calibri"/>
          <w:sz w:val="18"/>
          <w:szCs w:val="18"/>
        </w:rPr>
        <w:t xml:space="preserve">Op een uittreksel van de Gemeentelijke Basisadministratie. </w:t>
      </w:r>
    </w:p>
    <w:p w14:paraId="1A53C8CF" w14:textId="77777777" w:rsidR="006748F0" w:rsidRPr="006748F0" w:rsidRDefault="006748F0" w:rsidP="006748F0">
      <w:pPr>
        <w:pStyle w:val="Geenafstand"/>
        <w:ind w:left="284"/>
        <w:jc w:val="both"/>
        <w:rPr>
          <w:sz w:val="18"/>
          <w:szCs w:val="18"/>
        </w:rPr>
      </w:pPr>
    </w:p>
    <w:p w14:paraId="3A2664C9" w14:textId="77777777" w:rsidR="00B82C1D" w:rsidRPr="00E23D8E" w:rsidRDefault="00B82C1D" w:rsidP="004C797B">
      <w:pPr>
        <w:pStyle w:val="Geenafstand"/>
        <w:jc w:val="both"/>
        <w:rPr>
          <w:rFonts w:ascii="Calibri" w:hAnsi="Calibri" w:cs="Calibri"/>
          <w:b/>
          <w:sz w:val="18"/>
          <w:szCs w:val="18"/>
        </w:rPr>
      </w:pPr>
      <w:r w:rsidRPr="00E23D8E">
        <w:rPr>
          <w:rFonts w:ascii="Calibri" w:hAnsi="Calibri" w:cs="Calibri"/>
          <w:b/>
          <w:sz w:val="18"/>
          <w:szCs w:val="18"/>
        </w:rPr>
        <w:t>Privacy</w:t>
      </w:r>
    </w:p>
    <w:p w14:paraId="6DF54BF5" w14:textId="77777777" w:rsidR="00B82C1D" w:rsidRPr="00E23D8E" w:rsidRDefault="00B82C1D" w:rsidP="004C797B">
      <w:pPr>
        <w:pStyle w:val="Geenafstand"/>
        <w:jc w:val="both"/>
        <w:rPr>
          <w:rFonts w:ascii="Calibri" w:hAnsi="Calibri" w:cs="Calibri"/>
          <w:i/>
          <w:iCs/>
          <w:sz w:val="18"/>
          <w:szCs w:val="18"/>
        </w:rPr>
      </w:pPr>
      <w:r w:rsidRPr="00E23D8E">
        <w:rPr>
          <w:rFonts w:ascii="Calibri" w:hAnsi="Calibri" w:cs="Calibri"/>
          <w:iCs/>
          <w:sz w:val="18"/>
          <w:szCs w:val="18"/>
        </w:rPr>
        <w:t>De gegevens van dit formulier zullen vertrouwelijk worden behandeld en zijn alleen ter inzage voor:</w:t>
      </w:r>
    </w:p>
    <w:p w14:paraId="766FE725" w14:textId="77777777" w:rsidR="00B82C1D" w:rsidRPr="00E23D8E" w:rsidRDefault="00B82C1D" w:rsidP="004C797B">
      <w:pPr>
        <w:pStyle w:val="Geenafstand"/>
        <w:numPr>
          <w:ilvl w:val="0"/>
          <w:numId w:val="1"/>
        </w:numPr>
        <w:ind w:left="284" w:hanging="142"/>
        <w:jc w:val="both"/>
        <w:rPr>
          <w:rFonts w:ascii="Calibri" w:hAnsi="Calibri" w:cs="Calibri"/>
          <w:iCs/>
          <w:sz w:val="18"/>
          <w:szCs w:val="18"/>
        </w:rPr>
      </w:pPr>
      <w:r w:rsidRPr="00E23D8E">
        <w:rPr>
          <w:rFonts w:ascii="Calibri" w:hAnsi="Calibri" w:cs="Calibri"/>
          <w:iCs/>
          <w:sz w:val="18"/>
          <w:szCs w:val="18"/>
        </w:rPr>
        <w:t>de directie van de school en eventuele centrale directie; de administratie en de leerkracht(en);</w:t>
      </w:r>
    </w:p>
    <w:p w14:paraId="3E035B12" w14:textId="77777777" w:rsidR="00B82C1D" w:rsidRPr="00E23D8E" w:rsidRDefault="00B82C1D" w:rsidP="004C797B">
      <w:pPr>
        <w:pStyle w:val="Geenafstand"/>
        <w:numPr>
          <w:ilvl w:val="0"/>
          <w:numId w:val="1"/>
        </w:numPr>
        <w:ind w:left="284" w:hanging="142"/>
        <w:jc w:val="both"/>
        <w:rPr>
          <w:rFonts w:ascii="Calibri" w:hAnsi="Calibri" w:cs="Calibri"/>
          <w:sz w:val="18"/>
          <w:szCs w:val="18"/>
        </w:rPr>
      </w:pPr>
      <w:r w:rsidRPr="00E23D8E">
        <w:rPr>
          <w:rFonts w:ascii="Calibri" w:hAnsi="Calibri" w:cs="Calibri"/>
          <w:iCs/>
          <w:sz w:val="18"/>
          <w:szCs w:val="18"/>
        </w:rPr>
        <w:t>de inspectie van het basisonderwijs;</w:t>
      </w:r>
    </w:p>
    <w:p w14:paraId="21C99948" w14:textId="77777777" w:rsidR="00B82C1D" w:rsidRPr="00E23D8E" w:rsidRDefault="00B82C1D" w:rsidP="004C797B">
      <w:pPr>
        <w:pStyle w:val="Geenafstand"/>
        <w:numPr>
          <w:ilvl w:val="0"/>
          <w:numId w:val="1"/>
        </w:numPr>
        <w:ind w:left="284" w:hanging="142"/>
        <w:jc w:val="both"/>
        <w:rPr>
          <w:rFonts w:ascii="Calibri" w:hAnsi="Calibri" w:cs="Calibri"/>
          <w:sz w:val="18"/>
          <w:szCs w:val="18"/>
        </w:rPr>
      </w:pPr>
      <w:r w:rsidRPr="00E23D8E">
        <w:rPr>
          <w:rFonts w:ascii="Calibri" w:hAnsi="Calibri" w:cs="Calibri"/>
          <w:iCs/>
          <w:sz w:val="18"/>
          <w:szCs w:val="18"/>
        </w:rPr>
        <w:t>de rijksaccountant van het ministerie van OCW.</w:t>
      </w:r>
    </w:p>
    <w:p w14:paraId="4E0A2D88" w14:textId="77777777" w:rsidR="00B82C1D" w:rsidRPr="00E23D8E" w:rsidRDefault="00B82C1D" w:rsidP="004C797B">
      <w:pPr>
        <w:pStyle w:val="Geenafstand"/>
        <w:jc w:val="both"/>
        <w:rPr>
          <w:rFonts w:ascii="Calibri" w:hAnsi="Calibri" w:cs="Calibri"/>
          <w:sz w:val="18"/>
          <w:szCs w:val="18"/>
        </w:rPr>
      </w:pPr>
      <w:r w:rsidRPr="00E23D8E">
        <w:rPr>
          <w:rFonts w:ascii="Calibri" w:hAnsi="Calibri" w:cs="Calibri"/>
          <w:sz w:val="18"/>
          <w:szCs w:val="18"/>
        </w:rPr>
        <w:t xml:space="preserve">De gegevens die u heeft ingevuld op het inschrijfformulier, worden opgeslagen in de leerlingadministratie van onze school. Uiteraard worden deze gegevens vertrouwelijk behandeld. Op onze administratie is de </w:t>
      </w:r>
      <w:r w:rsidRPr="00E23D8E">
        <w:rPr>
          <w:rFonts w:ascii="Calibri" w:hAnsi="Calibri" w:cs="Calibri"/>
          <w:b/>
          <w:sz w:val="18"/>
          <w:szCs w:val="18"/>
        </w:rPr>
        <w:t>AVG</w:t>
      </w:r>
      <w:r w:rsidRPr="00E23D8E">
        <w:rPr>
          <w:rFonts w:ascii="Calibri" w:hAnsi="Calibri" w:cs="Calibri"/>
          <w:sz w:val="18"/>
          <w:szCs w:val="18"/>
        </w:rPr>
        <w:t xml:space="preserve"> (Algemene Verordening Gegevensbescherming) van toepassing. Dit betekent onder andere dat de gegevens door ons worden beveiligd en dat de toegang tot de administratie is beperkt tot alleen personeel die de gegevens strikt noodzakelijk nodig heeft. U heeft als ouder het recht om de door ons geregistreerde gegevens in te zien (voor zover die informatie betrekking heeft op uw kind). Als de gegevens niet kloppen, dan mag u van ons verwachten dat wij – op uw verzoek - de informatie verbeteren of aanvullen.  </w:t>
      </w:r>
    </w:p>
    <w:p w14:paraId="77819418" w14:textId="77777777" w:rsidR="00B82C1D" w:rsidRPr="00E23D8E" w:rsidRDefault="00B82C1D" w:rsidP="004C797B">
      <w:pPr>
        <w:pStyle w:val="Geenafstand"/>
        <w:jc w:val="both"/>
        <w:rPr>
          <w:sz w:val="18"/>
          <w:szCs w:val="18"/>
        </w:rPr>
      </w:pPr>
      <w:r w:rsidRPr="00E23D8E">
        <w:rPr>
          <w:rFonts w:ascii="Calibri" w:hAnsi="Calibri" w:cs="Calibri"/>
          <w:sz w:val="18"/>
          <w:szCs w:val="18"/>
        </w:rPr>
        <w:t xml:space="preserve">Voor meer informatie over de omgang met de privacy van de gegevens van uw kind(eren), verwijzen wij u naar de </w:t>
      </w:r>
      <w:r w:rsidRPr="00E23D8E">
        <w:rPr>
          <w:rFonts w:ascii="Calibri" w:hAnsi="Calibri" w:cs="Calibri"/>
          <w:b/>
          <w:sz w:val="18"/>
          <w:szCs w:val="18"/>
        </w:rPr>
        <w:t xml:space="preserve">privacyverklaring </w:t>
      </w:r>
      <w:r w:rsidRPr="00E23D8E">
        <w:rPr>
          <w:rFonts w:ascii="Calibri" w:hAnsi="Calibri" w:cs="Calibri"/>
          <w:sz w:val="18"/>
          <w:szCs w:val="18"/>
        </w:rPr>
        <w:t xml:space="preserve">op de </w:t>
      </w:r>
      <w:r w:rsidRPr="00E23D8E">
        <w:rPr>
          <w:rFonts w:ascii="Calibri" w:hAnsi="Calibri" w:cs="Calibri"/>
          <w:iCs/>
          <w:sz w:val="18"/>
          <w:szCs w:val="18"/>
        </w:rPr>
        <w:t>website van Het Sticht:</w:t>
      </w:r>
      <w:r w:rsidRPr="00E23D8E">
        <w:rPr>
          <w:rFonts w:ascii="Calibri" w:hAnsi="Calibri" w:cs="Calibri"/>
          <w:sz w:val="18"/>
          <w:szCs w:val="18"/>
        </w:rPr>
        <w:t xml:space="preserve"> </w:t>
      </w:r>
      <w:hyperlink r:id="rId11" w:history="1">
        <w:r w:rsidRPr="00E23D8E">
          <w:rPr>
            <w:rStyle w:val="Hyperlink"/>
            <w:rFonts w:ascii="Calibri" w:hAnsi="Calibri" w:cs="Calibri"/>
            <w:iCs/>
            <w:sz w:val="18"/>
            <w:szCs w:val="18"/>
          </w:rPr>
          <w:t>https://www.hetsticht.nl/Privacy</w:t>
        </w:r>
      </w:hyperlink>
    </w:p>
    <w:sectPr w:rsidR="00B82C1D" w:rsidRPr="00E23D8E" w:rsidSect="00F048F7">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3AC1AD4"/>
    <w:multiLevelType w:val="hybridMultilevel"/>
    <w:tmpl w:val="BB5A107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72C24CFE"/>
    <w:multiLevelType w:val="hybridMultilevel"/>
    <w:tmpl w:val="F45643D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1" w:cryptProviderType="rsaAES" w:cryptAlgorithmClass="hash" w:cryptAlgorithmType="typeAny" w:cryptAlgorithmSid="14" w:cryptSpinCount="100000" w:hash="Mw44rhgVkT0vL3JCR+FYXs+mtzHtVA/Joro6mNFBTSrM4lJ+mZ84lZEKQC8bAGZ1B3bES5SGha3D4BVMOtzOVg==" w:salt="Rg/S3jIHYMb87HZJjijuMA=="/>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3DCD"/>
    <w:rsid w:val="00033409"/>
    <w:rsid w:val="00050609"/>
    <w:rsid w:val="00105707"/>
    <w:rsid w:val="00174257"/>
    <w:rsid w:val="001E3DCD"/>
    <w:rsid w:val="001F0F66"/>
    <w:rsid w:val="002125B8"/>
    <w:rsid w:val="00232CBF"/>
    <w:rsid w:val="002571DA"/>
    <w:rsid w:val="002C11A5"/>
    <w:rsid w:val="002D3BB9"/>
    <w:rsid w:val="00407723"/>
    <w:rsid w:val="0044177B"/>
    <w:rsid w:val="00446905"/>
    <w:rsid w:val="00473146"/>
    <w:rsid w:val="004C797B"/>
    <w:rsid w:val="00597412"/>
    <w:rsid w:val="0062201E"/>
    <w:rsid w:val="006748F0"/>
    <w:rsid w:val="00790315"/>
    <w:rsid w:val="008140D5"/>
    <w:rsid w:val="009B1181"/>
    <w:rsid w:val="009D2A38"/>
    <w:rsid w:val="00A10D67"/>
    <w:rsid w:val="00AB5917"/>
    <w:rsid w:val="00B36B8A"/>
    <w:rsid w:val="00B82C1D"/>
    <w:rsid w:val="00BB158F"/>
    <w:rsid w:val="00C8476B"/>
    <w:rsid w:val="00D17F7D"/>
    <w:rsid w:val="00D30D83"/>
    <w:rsid w:val="00E1062C"/>
    <w:rsid w:val="00E23D8E"/>
    <w:rsid w:val="00E354E1"/>
    <w:rsid w:val="00E8348B"/>
    <w:rsid w:val="00F048F7"/>
    <w:rsid w:val="00F27C9F"/>
    <w:rsid w:val="00F51F22"/>
    <w:rsid w:val="00F66A4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AE7A90"/>
  <w15:chartTrackingRefBased/>
  <w15:docId w15:val="{9ABE26A1-EF35-47B9-8A28-78003A298E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39"/>
    <w:rsid w:val="001E3D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kstvantijdelijkeaanduiding">
    <w:name w:val="Placeholder Text"/>
    <w:basedOn w:val="Standaardalinea-lettertype"/>
    <w:uiPriority w:val="99"/>
    <w:semiHidden/>
    <w:rsid w:val="001E3DCD"/>
    <w:rPr>
      <w:color w:val="808080"/>
    </w:rPr>
  </w:style>
  <w:style w:type="character" w:styleId="Hyperlink">
    <w:name w:val="Hyperlink"/>
    <w:rsid w:val="00B82C1D"/>
    <w:rPr>
      <w:color w:val="0000FF"/>
      <w:u w:val="single"/>
    </w:rPr>
  </w:style>
  <w:style w:type="paragraph" w:styleId="Geenafstand">
    <w:name w:val="No Spacing"/>
    <w:uiPriority w:val="1"/>
    <w:qFormat/>
    <w:rsid w:val="00B82C1D"/>
    <w:pPr>
      <w:spacing w:after="0" w:line="240" w:lineRule="auto"/>
    </w:pPr>
    <w:rPr>
      <w:rFonts w:ascii="Times New Roman" w:eastAsia="Times New Roman" w:hAnsi="Times New Roman" w:cs="Times New Roman"/>
      <w:sz w:val="24"/>
      <w:szCs w:val="24"/>
      <w:lang w:eastAsia="nl-NL"/>
    </w:rPr>
  </w:style>
  <w:style w:type="paragraph" w:styleId="Ballontekst">
    <w:name w:val="Balloon Text"/>
    <w:basedOn w:val="Standaard"/>
    <w:link w:val="BallontekstChar"/>
    <w:uiPriority w:val="99"/>
    <w:semiHidden/>
    <w:unhideWhenUsed/>
    <w:rsid w:val="00407723"/>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40772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etsticht.nl/Privacy" TargetMode="External"/><Relationship Id="rId5" Type="http://schemas.openxmlformats.org/officeDocument/2006/relationships/numbering" Target="numbering.xml"/><Relationship Id="rId10" Type="http://schemas.openxmlformats.org/officeDocument/2006/relationships/image" Target="media/image2.jpeg"/><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623AF4423B8452DA8D72901225D134F"/>
        <w:category>
          <w:name w:val="Algemeen"/>
          <w:gallery w:val="placeholder"/>
        </w:category>
        <w:types>
          <w:type w:val="bbPlcHdr"/>
        </w:types>
        <w:behaviors>
          <w:behavior w:val="content"/>
        </w:behaviors>
        <w:guid w:val="{C84830D6-EE30-4BF7-A4F7-548BC8F689D5}"/>
      </w:docPartPr>
      <w:docPartBody>
        <w:p w:rsidR="00484D17" w:rsidRDefault="004579FB" w:rsidP="004579FB">
          <w:pPr>
            <w:pStyle w:val="7623AF4423B8452DA8D72901225D134F18"/>
          </w:pPr>
          <w:r w:rsidRPr="00033409">
            <w:rPr>
              <w:rStyle w:val="Tekstvantijdelijkeaanduiding"/>
            </w:rPr>
            <w:t>Tekst invoeren</w:t>
          </w:r>
        </w:p>
      </w:docPartBody>
    </w:docPart>
    <w:docPart>
      <w:docPartPr>
        <w:name w:val="9D269EBA5BF846CA9FF01EA68F1109B3"/>
        <w:category>
          <w:name w:val="Algemeen"/>
          <w:gallery w:val="placeholder"/>
        </w:category>
        <w:types>
          <w:type w:val="bbPlcHdr"/>
        </w:types>
        <w:behaviors>
          <w:behavior w:val="content"/>
        </w:behaviors>
        <w:guid w:val="{1CD10526-BB36-4023-9163-48166EAE43B3}"/>
      </w:docPartPr>
      <w:docPartBody>
        <w:p w:rsidR="00484D17" w:rsidRDefault="004579FB" w:rsidP="004579FB">
          <w:pPr>
            <w:pStyle w:val="9D269EBA5BF846CA9FF01EA68F1109B317"/>
          </w:pPr>
          <w:r w:rsidRPr="00033409">
            <w:rPr>
              <w:rStyle w:val="Tekstvantijdelijkeaanduiding"/>
            </w:rPr>
            <w:t>Kies een item.</w:t>
          </w:r>
        </w:p>
      </w:docPartBody>
    </w:docPart>
    <w:docPart>
      <w:docPartPr>
        <w:name w:val="90F82FC67A4744A6820D897DE13C441D"/>
        <w:category>
          <w:name w:val="Algemeen"/>
          <w:gallery w:val="placeholder"/>
        </w:category>
        <w:types>
          <w:type w:val="bbPlcHdr"/>
        </w:types>
        <w:behaviors>
          <w:behavior w:val="content"/>
        </w:behaviors>
        <w:guid w:val="{E6D154F8-A6EC-485C-AEB4-8E5114CCB4D2}"/>
      </w:docPartPr>
      <w:docPartBody>
        <w:p w:rsidR="00484D17" w:rsidRDefault="004579FB" w:rsidP="004579FB">
          <w:pPr>
            <w:pStyle w:val="90F82FC67A4744A6820D897DE13C441D15"/>
          </w:pPr>
          <w:r w:rsidRPr="00033409">
            <w:rPr>
              <w:rStyle w:val="Tekstvantijdelijkeaanduiding"/>
            </w:rPr>
            <w:t>Tekst invoeren</w:t>
          </w:r>
        </w:p>
      </w:docPartBody>
    </w:docPart>
    <w:docPart>
      <w:docPartPr>
        <w:name w:val="AFE2D60266FE4336B15ED8CCC046178F"/>
        <w:category>
          <w:name w:val="Algemeen"/>
          <w:gallery w:val="placeholder"/>
        </w:category>
        <w:types>
          <w:type w:val="bbPlcHdr"/>
        </w:types>
        <w:behaviors>
          <w:behavior w:val="content"/>
        </w:behaviors>
        <w:guid w:val="{DF757258-2DBC-48F7-B333-7914DFA122E4}"/>
      </w:docPartPr>
      <w:docPartBody>
        <w:p w:rsidR="00484D17" w:rsidRDefault="004579FB" w:rsidP="004579FB">
          <w:pPr>
            <w:pStyle w:val="AFE2D60266FE4336B15ED8CCC046178F15"/>
          </w:pPr>
          <w:r w:rsidRPr="00033409">
            <w:rPr>
              <w:rStyle w:val="Tekstvantijdelijkeaanduiding"/>
            </w:rPr>
            <w:t>Tekst invoeren</w:t>
          </w:r>
        </w:p>
      </w:docPartBody>
    </w:docPart>
    <w:docPart>
      <w:docPartPr>
        <w:name w:val="4F5766B112514BC5B47EB89C5587698D"/>
        <w:category>
          <w:name w:val="Algemeen"/>
          <w:gallery w:val="placeholder"/>
        </w:category>
        <w:types>
          <w:type w:val="bbPlcHdr"/>
        </w:types>
        <w:behaviors>
          <w:behavior w:val="content"/>
        </w:behaviors>
        <w:guid w:val="{08D5C118-1146-4587-89CB-A9336D1E1B9D}"/>
      </w:docPartPr>
      <w:docPartBody>
        <w:p w:rsidR="00484D17" w:rsidRDefault="004579FB" w:rsidP="004579FB">
          <w:pPr>
            <w:pStyle w:val="4F5766B112514BC5B47EB89C5587698D15"/>
          </w:pPr>
          <w:r w:rsidRPr="00033409">
            <w:rPr>
              <w:rStyle w:val="Tekstvantijdelijkeaanduiding"/>
            </w:rPr>
            <w:t>Tekst invoeren</w:t>
          </w:r>
        </w:p>
      </w:docPartBody>
    </w:docPart>
    <w:docPart>
      <w:docPartPr>
        <w:name w:val="C40B4698B53C4EDC946E5BEE4165E17E"/>
        <w:category>
          <w:name w:val="Algemeen"/>
          <w:gallery w:val="placeholder"/>
        </w:category>
        <w:types>
          <w:type w:val="bbPlcHdr"/>
        </w:types>
        <w:behaviors>
          <w:behavior w:val="content"/>
        </w:behaviors>
        <w:guid w:val="{1F1FCF57-8E47-4E9D-9585-8811869C5F77}"/>
      </w:docPartPr>
      <w:docPartBody>
        <w:p w:rsidR="00484D17" w:rsidRDefault="00484D17" w:rsidP="00484D17">
          <w:pPr>
            <w:pStyle w:val="C40B4698B53C4EDC946E5BEE4165E17E"/>
          </w:pPr>
          <w:r w:rsidRPr="007C611E">
            <w:rPr>
              <w:rStyle w:val="Tekstvantijdelijkeaanduiding"/>
            </w:rPr>
            <w:t>Klik of tik om tekst in te voeren.</w:t>
          </w:r>
        </w:p>
      </w:docPartBody>
    </w:docPart>
    <w:docPart>
      <w:docPartPr>
        <w:name w:val="66D6BBE265F948AB9BA3F54D15C8CF93"/>
        <w:category>
          <w:name w:val="Algemeen"/>
          <w:gallery w:val="placeholder"/>
        </w:category>
        <w:types>
          <w:type w:val="bbPlcHdr"/>
        </w:types>
        <w:behaviors>
          <w:behavior w:val="content"/>
        </w:behaviors>
        <w:guid w:val="{185A4E35-98AC-4D8F-ADBC-6E91A8960C46}"/>
      </w:docPartPr>
      <w:docPartBody>
        <w:p w:rsidR="00484D17" w:rsidRDefault="004579FB" w:rsidP="004579FB">
          <w:pPr>
            <w:pStyle w:val="66D6BBE265F948AB9BA3F54D15C8CF9315"/>
          </w:pPr>
          <w:r w:rsidRPr="00033409">
            <w:rPr>
              <w:rStyle w:val="Tekstvantijdelijkeaanduiding"/>
            </w:rPr>
            <w:t>Tekst invoeren</w:t>
          </w:r>
        </w:p>
      </w:docPartBody>
    </w:docPart>
    <w:docPart>
      <w:docPartPr>
        <w:name w:val="A53CA3AA1B394B71B3F03B2B2DE71321"/>
        <w:category>
          <w:name w:val="Algemeen"/>
          <w:gallery w:val="placeholder"/>
        </w:category>
        <w:types>
          <w:type w:val="bbPlcHdr"/>
        </w:types>
        <w:behaviors>
          <w:behavior w:val="content"/>
        </w:behaviors>
        <w:guid w:val="{1C801C67-AAB0-4FC8-801A-4063A62A2CEE}"/>
      </w:docPartPr>
      <w:docPartBody>
        <w:p w:rsidR="00484D17" w:rsidRDefault="004579FB" w:rsidP="004579FB">
          <w:pPr>
            <w:pStyle w:val="A53CA3AA1B394B71B3F03B2B2DE713218"/>
          </w:pPr>
          <w:r w:rsidRPr="00033409">
            <w:rPr>
              <w:rStyle w:val="Tekstvantijdelijkeaanduiding"/>
            </w:rPr>
            <w:t>Tekst invoeren</w:t>
          </w:r>
        </w:p>
      </w:docPartBody>
    </w:docPart>
    <w:docPart>
      <w:docPartPr>
        <w:name w:val="200E5B79DC34423192D8B69A630ED45E"/>
        <w:category>
          <w:name w:val="Algemeen"/>
          <w:gallery w:val="placeholder"/>
        </w:category>
        <w:types>
          <w:type w:val="bbPlcHdr"/>
        </w:types>
        <w:behaviors>
          <w:behavior w:val="content"/>
        </w:behaviors>
        <w:guid w:val="{D3FF66CC-84C6-4B04-A5F7-65D06AB47F57}"/>
      </w:docPartPr>
      <w:docPartBody>
        <w:p w:rsidR="00484D17" w:rsidRDefault="004579FB" w:rsidP="004579FB">
          <w:pPr>
            <w:pStyle w:val="200E5B79DC34423192D8B69A630ED45E8"/>
          </w:pPr>
          <w:r w:rsidRPr="00033409">
            <w:rPr>
              <w:rStyle w:val="Tekstvantijdelijkeaanduiding"/>
            </w:rPr>
            <w:t>Tekst invoeren</w:t>
          </w:r>
        </w:p>
      </w:docPartBody>
    </w:docPart>
    <w:docPart>
      <w:docPartPr>
        <w:name w:val="CB5F8773E39C47F89618FC8663196509"/>
        <w:category>
          <w:name w:val="Algemeen"/>
          <w:gallery w:val="placeholder"/>
        </w:category>
        <w:types>
          <w:type w:val="bbPlcHdr"/>
        </w:types>
        <w:behaviors>
          <w:behavior w:val="content"/>
        </w:behaviors>
        <w:guid w:val="{366264AF-68E5-4668-9458-5361E879E654}"/>
      </w:docPartPr>
      <w:docPartBody>
        <w:p w:rsidR="00484D17" w:rsidRDefault="004579FB" w:rsidP="004579FB">
          <w:pPr>
            <w:pStyle w:val="CB5F8773E39C47F89618FC86631965098"/>
          </w:pPr>
          <w:r w:rsidRPr="00033409">
            <w:rPr>
              <w:rStyle w:val="Tekstvantijdelijkeaanduiding"/>
            </w:rPr>
            <w:t>Tekst invoeren</w:t>
          </w:r>
        </w:p>
      </w:docPartBody>
    </w:docPart>
    <w:docPart>
      <w:docPartPr>
        <w:name w:val="4A252FD25ACA49BDB0D4E2F58D25CA86"/>
        <w:category>
          <w:name w:val="Algemeen"/>
          <w:gallery w:val="placeholder"/>
        </w:category>
        <w:types>
          <w:type w:val="bbPlcHdr"/>
        </w:types>
        <w:behaviors>
          <w:behavior w:val="content"/>
        </w:behaviors>
        <w:guid w:val="{0AB3A61E-F3B9-477E-A685-232FF318B7D2}"/>
      </w:docPartPr>
      <w:docPartBody>
        <w:p w:rsidR="00484D17" w:rsidRDefault="00484D17" w:rsidP="00484D17">
          <w:pPr>
            <w:pStyle w:val="4A252FD25ACA49BDB0D4E2F58D25CA86"/>
          </w:pPr>
          <w:r w:rsidRPr="007C611E">
            <w:rPr>
              <w:rStyle w:val="Tekstvantijdelijkeaanduiding"/>
            </w:rPr>
            <w:t>Klik of tik om tekst in te voeren.</w:t>
          </w:r>
        </w:p>
      </w:docPartBody>
    </w:docPart>
    <w:docPart>
      <w:docPartPr>
        <w:name w:val="92170FA6ACB04368BD2313D231106B49"/>
        <w:category>
          <w:name w:val="Algemeen"/>
          <w:gallery w:val="placeholder"/>
        </w:category>
        <w:types>
          <w:type w:val="bbPlcHdr"/>
        </w:types>
        <w:behaviors>
          <w:behavior w:val="content"/>
        </w:behaviors>
        <w:guid w:val="{E4AD9940-85C2-4AF6-99E2-11726E5BAF20}"/>
      </w:docPartPr>
      <w:docPartBody>
        <w:p w:rsidR="00484D17" w:rsidRDefault="004579FB" w:rsidP="004579FB">
          <w:pPr>
            <w:pStyle w:val="92170FA6ACB04368BD2313D231106B498"/>
          </w:pPr>
          <w:r w:rsidRPr="00033409">
            <w:rPr>
              <w:rStyle w:val="Tekstvantijdelijkeaanduiding"/>
            </w:rPr>
            <w:t>Tekst invoeren</w:t>
          </w:r>
        </w:p>
      </w:docPartBody>
    </w:docPart>
    <w:docPart>
      <w:docPartPr>
        <w:name w:val="943A2A94466A49E5BBD65F27586EE4DF"/>
        <w:category>
          <w:name w:val="Algemeen"/>
          <w:gallery w:val="placeholder"/>
        </w:category>
        <w:types>
          <w:type w:val="bbPlcHdr"/>
        </w:types>
        <w:behaviors>
          <w:behavior w:val="content"/>
        </w:behaviors>
        <w:guid w:val="{44558264-E392-4C37-83DB-A6C930D95B65}"/>
      </w:docPartPr>
      <w:docPartBody>
        <w:p w:rsidR="00484D17" w:rsidRDefault="004579FB" w:rsidP="004579FB">
          <w:pPr>
            <w:pStyle w:val="943A2A94466A49E5BBD65F27586EE4DF8"/>
          </w:pPr>
          <w:r w:rsidRPr="00033409">
            <w:rPr>
              <w:rStyle w:val="Tekstvantijdelijkeaanduiding"/>
            </w:rPr>
            <w:t>Tekst invoeren</w:t>
          </w:r>
        </w:p>
      </w:docPartBody>
    </w:docPart>
    <w:docPart>
      <w:docPartPr>
        <w:name w:val="C8968193BE194B7088FD0473495487A3"/>
        <w:category>
          <w:name w:val="Algemeen"/>
          <w:gallery w:val="placeholder"/>
        </w:category>
        <w:types>
          <w:type w:val="bbPlcHdr"/>
        </w:types>
        <w:behaviors>
          <w:behavior w:val="content"/>
        </w:behaviors>
        <w:guid w:val="{D14AA5D4-1C7E-4B63-973F-D09D56AA531B}"/>
      </w:docPartPr>
      <w:docPartBody>
        <w:p w:rsidR="00484D17" w:rsidRDefault="004579FB" w:rsidP="004579FB">
          <w:pPr>
            <w:pStyle w:val="C8968193BE194B7088FD0473495487A315"/>
          </w:pPr>
          <w:r w:rsidRPr="00033409">
            <w:rPr>
              <w:rStyle w:val="Tekstvantijdelijkeaanduiding"/>
            </w:rPr>
            <w:t>Tekst invoeren</w:t>
          </w:r>
        </w:p>
      </w:docPartBody>
    </w:docPart>
    <w:docPart>
      <w:docPartPr>
        <w:name w:val="87C1F9E7EB01488FB5C63AD9222B8563"/>
        <w:category>
          <w:name w:val="Algemeen"/>
          <w:gallery w:val="placeholder"/>
        </w:category>
        <w:types>
          <w:type w:val="bbPlcHdr"/>
        </w:types>
        <w:behaviors>
          <w:behavior w:val="content"/>
        </w:behaviors>
        <w:guid w:val="{3070E8A5-DE06-44D7-BF20-5EE6D5D7D81F}"/>
      </w:docPartPr>
      <w:docPartBody>
        <w:p w:rsidR="00484D17" w:rsidRDefault="004579FB" w:rsidP="004579FB">
          <w:pPr>
            <w:pStyle w:val="87C1F9E7EB01488FB5C63AD9222B85638"/>
          </w:pPr>
          <w:r w:rsidRPr="00033409">
            <w:rPr>
              <w:rStyle w:val="Tekstvantijdelijkeaanduiding"/>
            </w:rPr>
            <w:t>Tekst invoeren</w:t>
          </w:r>
        </w:p>
      </w:docPartBody>
    </w:docPart>
    <w:docPart>
      <w:docPartPr>
        <w:name w:val="DD57AABFF086499AA80F6F53BB2BDCD5"/>
        <w:category>
          <w:name w:val="Algemeen"/>
          <w:gallery w:val="placeholder"/>
        </w:category>
        <w:types>
          <w:type w:val="bbPlcHdr"/>
        </w:types>
        <w:behaviors>
          <w:behavior w:val="content"/>
        </w:behaviors>
        <w:guid w:val="{D09095CC-360E-4F1C-BC05-D963012D1BFC}"/>
      </w:docPartPr>
      <w:docPartBody>
        <w:p w:rsidR="00484D17" w:rsidRDefault="004579FB" w:rsidP="004579FB">
          <w:pPr>
            <w:pStyle w:val="DD57AABFF086499AA80F6F53BB2BDCD58"/>
          </w:pPr>
          <w:r w:rsidRPr="00033409">
            <w:rPr>
              <w:rStyle w:val="Tekstvantijdelijkeaanduiding"/>
            </w:rPr>
            <w:t>Tekst invoeren</w:t>
          </w:r>
        </w:p>
      </w:docPartBody>
    </w:docPart>
    <w:docPart>
      <w:docPartPr>
        <w:name w:val="253CBC8B858E4067BFFA30FDBDB2E5CB"/>
        <w:category>
          <w:name w:val="Algemeen"/>
          <w:gallery w:val="placeholder"/>
        </w:category>
        <w:types>
          <w:type w:val="bbPlcHdr"/>
        </w:types>
        <w:behaviors>
          <w:behavior w:val="content"/>
        </w:behaviors>
        <w:guid w:val="{F158A987-1335-407D-994D-CD5C073F918F}"/>
      </w:docPartPr>
      <w:docPartBody>
        <w:p w:rsidR="00484D17" w:rsidRDefault="004579FB" w:rsidP="004579FB">
          <w:pPr>
            <w:pStyle w:val="253CBC8B858E4067BFFA30FDBDB2E5CB9"/>
          </w:pPr>
          <w:r w:rsidRPr="00033409">
            <w:rPr>
              <w:color w:val="808080" w:themeColor="background1" w:themeShade="80"/>
            </w:rPr>
            <w:t>dd-mm-yyyy</w:t>
          </w:r>
        </w:p>
      </w:docPartBody>
    </w:docPart>
    <w:docPart>
      <w:docPartPr>
        <w:name w:val="91780DBE08CA4B0EBFE6F37EAFB946BF"/>
        <w:category>
          <w:name w:val="Algemeen"/>
          <w:gallery w:val="placeholder"/>
        </w:category>
        <w:types>
          <w:type w:val="bbPlcHdr"/>
        </w:types>
        <w:behaviors>
          <w:behavior w:val="content"/>
        </w:behaviors>
        <w:guid w:val="{E555F583-6A98-4605-AE93-A37C9B8854B3}"/>
      </w:docPartPr>
      <w:docPartBody>
        <w:p w:rsidR="00484D17" w:rsidRDefault="004579FB" w:rsidP="004579FB">
          <w:pPr>
            <w:pStyle w:val="91780DBE08CA4B0EBFE6F37EAFB946BF1"/>
          </w:pPr>
          <w:r w:rsidRPr="00473146">
            <w:rPr>
              <w:rStyle w:val="Tekstvantijdelijkeaanduiding"/>
              <w:sz w:val="24"/>
              <w:szCs w:val="24"/>
            </w:rPr>
            <w:t>Tekst invoeren</w:t>
          </w:r>
        </w:p>
      </w:docPartBody>
    </w:docPart>
    <w:docPart>
      <w:docPartPr>
        <w:name w:val="569CE11A897F43EC8B608271F804E0D6"/>
        <w:category>
          <w:name w:val="Algemeen"/>
          <w:gallery w:val="placeholder"/>
        </w:category>
        <w:types>
          <w:type w:val="bbPlcHdr"/>
        </w:types>
        <w:behaviors>
          <w:behavior w:val="content"/>
        </w:behaviors>
        <w:guid w:val="{007337EA-8360-4D3E-A7A7-6EAE3EB6A694}"/>
      </w:docPartPr>
      <w:docPartBody>
        <w:p w:rsidR="00484D17" w:rsidRDefault="004579FB" w:rsidP="004579FB">
          <w:pPr>
            <w:pStyle w:val="569CE11A897F43EC8B608271F804E0D61"/>
          </w:pPr>
          <w:r w:rsidRPr="00473146">
            <w:rPr>
              <w:rStyle w:val="Tekstvantijdelijkeaanduiding"/>
              <w:sz w:val="24"/>
              <w:szCs w:val="24"/>
            </w:rPr>
            <w:t>Tekst invoeren</w:t>
          </w:r>
        </w:p>
      </w:docPartBody>
    </w:docPart>
    <w:docPart>
      <w:docPartPr>
        <w:name w:val="CDBDB74C50C94589B0326794A636F5E9"/>
        <w:category>
          <w:name w:val="Algemeen"/>
          <w:gallery w:val="placeholder"/>
        </w:category>
        <w:types>
          <w:type w:val="bbPlcHdr"/>
        </w:types>
        <w:behaviors>
          <w:behavior w:val="content"/>
        </w:behaviors>
        <w:guid w:val="{867394F0-5D8F-4397-BFB9-4924B80372A5}"/>
      </w:docPartPr>
      <w:docPartBody>
        <w:p w:rsidR="00484D17" w:rsidRDefault="004579FB" w:rsidP="004579FB">
          <w:pPr>
            <w:pStyle w:val="CDBDB74C50C94589B0326794A636F5E91"/>
          </w:pPr>
          <w:r w:rsidRPr="00473146">
            <w:rPr>
              <w:rStyle w:val="Tekstvantijdelijkeaanduiding"/>
              <w:sz w:val="24"/>
              <w:szCs w:val="24"/>
            </w:rPr>
            <w:t>Tekst invoeren</w:t>
          </w:r>
        </w:p>
      </w:docPartBody>
    </w:docPart>
    <w:docPart>
      <w:docPartPr>
        <w:name w:val="F64BF3660B8446B4BA37803FBD061B42"/>
        <w:category>
          <w:name w:val="Algemeen"/>
          <w:gallery w:val="placeholder"/>
        </w:category>
        <w:types>
          <w:type w:val="bbPlcHdr"/>
        </w:types>
        <w:behaviors>
          <w:behavior w:val="content"/>
        </w:behaviors>
        <w:guid w:val="{58719B00-87C0-4824-897F-2F5CB5CD78EE}"/>
      </w:docPartPr>
      <w:docPartBody>
        <w:p w:rsidR="00484D17" w:rsidRDefault="004579FB" w:rsidP="004579FB">
          <w:pPr>
            <w:pStyle w:val="F64BF3660B8446B4BA37803FBD061B421"/>
          </w:pPr>
          <w:r w:rsidRPr="00473146">
            <w:rPr>
              <w:rStyle w:val="Tekstvantijdelijkeaanduiding"/>
              <w:sz w:val="24"/>
              <w:szCs w:val="24"/>
            </w:rPr>
            <w:t>Tekst invoeren</w:t>
          </w:r>
        </w:p>
      </w:docPartBody>
    </w:docPart>
    <w:docPart>
      <w:docPartPr>
        <w:name w:val="E0E512BD5C2E479688E17D6D45767697"/>
        <w:category>
          <w:name w:val="Algemeen"/>
          <w:gallery w:val="placeholder"/>
        </w:category>
        <w:types>
          <w:type w:val="bbPlcHdr"/>
        </w:types>
        <w:behaviors>
          <w:behavior w:val="content"/>
        </w:behaviors>
        <w:guid w:val="{8556278F-98E7-4763-845E-9C093C6878C2}"/>
      </w:docPartPr>
      <w:docPartBody>
        <w:p w:rsidR="00484D17" w:rsidRDefault="00484D17" w:rsidP="00484D17">
          <w:pPr>
            <w:pStyle w:val="E0E512BD5C2E479688E17D6D45767697"/>
          </w:pPr>
          <w:r w:rsidRPr="00217B7A">
            <w:rPr>
              <w:rStyle w:val="Tekstvantijdelijkeaanduiding"/>
            </w:rPr>
            <w:t>Tekst invoeren</w:t>
          </w:r>
        </w:p>
      </w:docPartBody>
    </w:docPart>
    <w:docPart>
      <w:docPartPr>
        <w:name w:val="B076F3058CA74212BC25B684E42A0A27"/>
        <w:category>
          <w:name w:val="Algemeen"/>
          <w:gallery w:val="placeholder"/>
        </w:category>
        <w:types>
          <w:type w:val="bbPlcHdr"/>
        </w:types>
        <w:behaviors>
          <w:behavior w:val="content"/>
        </w:behaviors>
        <w:guid w:val="{B3006317-2DD3-451F-99D1-D57A82342345}"/>
      </w:docPartPr>
      <w:docPartBody>
        <w:p w:rsidR="00484D17" w:rsidRDefault="004579FB" w:rsidP="004579FB">
          <w:pPr>
            <w:pStyle w:val="B076F3058CA74212BC25B684E42A0A271"/>
          </w:pPr>
          <w:r w:rsidRPr="007C611E">
            <w:rPr>
              <w:rStyle w:val="Tekstvantijdelijkeaanduiding"/>
            </w:rPr>
            <w:t>Kies een item.</w:t>
          </w:r>
        </w:p>
      </w:docPartBody>
    </w:docPart>
    <w:docPart>
      <w:docPartPr>
        <w:name w:val="4C4DD79C79334A648B304378E33AF351"/>
        <w:category>
          <w:name w:val="Algemeen"/>
          <w:gallery w:val="placeholder"/>
        </w:category>
        <w:types>
          <w:type w:val="bbPlcHdr"/>
        </w:types>
        <w:behaviors>
          <w:behavior w:val="content"/>
        </w:behaviors>
        <w:guid w:val="{54E0639E-8586-4B12-BBC3-B6784EECCAB1}"/>
      </w:docPartPr>
      <w:docPartBody>
        <w:p w:rsidR="00484D17" w:rsidRDefault="00484D17" w:rsidP="00484D17">
          <w:pPr>
            <w:pStyle w:val="4C4DD79C79334A648B304378E33AF351"/>
          </w:pPr>
          <w:r w:rsidRPr="00217B7A">
            <w:rPr>
              <w:rStyle w:val="Tekstvantijdelijkeaanduiding"/>
            </w:rPr>
            <w:t>Tekst invoeren</w:t>
          </w:r>
        </w:p>
      </w:docPartBody>
    </w:docPart>
    <w:docPart>
      <w:docPartPr>
        <w:name w:val="F3AC12F9ACB64E2889C7D9F416CF4ABC"/>
        <w:category>
          <w:name w:val="Algemeen"/>
          <w:gallery w:val="placeholder"/>
        </w:category>
        <w:types>
          <w:type w:val="bbPlcHdr"/>
        </w:types>
        <w:behaviors>
          <w:behavior w:val="content"/>
        </w:behaviors>
        <w:guid w:val="{9E17AD86-4BEF-4741-AF2A-7699F2217C0F}"/>
      </w:docPartPr>
      <w:docPartBody>
        <w:p w:rsidR="00484D17" w:rsidRDefault="004579FB" w:rsidP="004579FB">
          <w:pPr>
            <w:pStyle w:val="F3AC12F9ACB64E2889C7D9F416CF4ABC1"/>
          </w:pPr>
          <w:r w:rsidRPr="007C611E">
            <w:rPr>
              <w:rStyle w:val="Tekstvantijdelijkeaanduiding"/>
            </w:rPr>
            <w:t>Kies een item.</w:t>
          </w:r>
        </w:p>
      </w:docPartBody>
    </w:docPart>
    <w:docPart>
      <w:docPartPr>
        <w:name w:val="6C07786CE58B4B2A8A9A5E64357919A5"/>
        <w:category>
          <w:name w:val="Algemeen"/>
          <w:gallery w:val="placeholder"/>
        </w:category>
        <w:types>
          <w:type w:val="bbPlcHdr"/>
        </w:types>
        <w:behaviors>
          <w:behavior w:val="content"/>
        </w:behaviors>
        <w:guid w:val="{036DCD52-052C-475F-8DB6-51C545A73B48}"/>
      </w:docPartPr>
      <w:docPartBody>
        <w:p w:rsidR="00484D17" w:rsidRDefault="004579FB" w:rsidP="004579FB">
          <w:pPr>
            <w:pStyle w:val="6C07786CE58B4B2A8A9A5E64357919A51"/>
          </w:pPr>
          <w:r w:rsidRPr="007C611E">
            <w:rPr>
              <w:rStyle w:val="Tekstvantijdelijkeaanduiding"/>
            </w:rPr>
            <w:t>Kies een item.</w:t>
          </w:r>
        </w:p>
      </w:docPartBody>
    </w:docPart>
    <w:docPart>
      <w:docPartPr>
        <w:name w:val="CCA02896AF2D430EBDB933394BE05AAD"/>
        <w:category>
          <w:name w:val="Algemeen"/>
          <w:gallery w:val="placeholder"/>
        </w:category>
        <w:types>
          <w:type w:val="bbPlcHdr"/>
        </w:types>
        <w:behaviors>
          <w:behavior w:val="content"/>
        </w:behaviors>
        <w:guid w:val="{DA1F9214-BB32-46B3-AB93-1853D8CA3F70}"/>
      </w:docPartPr>
      <w:docPartBody>
        <w:p w:rsidR="00484D17" w:rsidRDefault="004579FB" w:rsidP="004579FB">
          <w:pPr>
            <w:pStyle w:val="CCA02896AF2D430EBDB933394BE05AAD1"/>
          </w:pPr>
          <w:r w:rsidRPr="00473146">
            <w:rPr>
              <w:color w:val="808080" w:themeColor="background1" w:themeShade="80"/>
              <w:sz w:val="24"/>
              <w:szCs w:val="24"/>
            </w:rPr>
            <w:t>dd-mm-yyyy</w:t>
          </w:r>
        </w:p>
      </w:docPartBody>
    </w:docPart>
    <w:docPart>
      <w:docPartPr>
        <w:name w:val="FE5596B03E3F42BBB3B585DD7494CCD9"/>
        <w:category>
          <w:name w:val="Algemeen"/>
          <w:gallery w:val="placeholder"/>
        </w:category>
        <w:types>
          <w:type w:val="bbPlcHdr"/>
        </w:types>
        <w:behaviors>
          <w:behavior w:val="content"/>
        </w:behaviors>
        <w:guid w:val="{0074CBFF-A03D-418F-99FA-5C3E86454E4B}"/>
      </w:docPartPr>
      <w:docPartBody>
        <w:p w:rsidR="00484D17" w:rsidRDefault="004579FB" w:rsidP="004579FB">
          <w:pPr>
            <w:pStyle w:val="FE5596B03E3F42BBB3B585DD7494CCD91"/>
          </w:pPr>
          <w:r w:rsidRPr="00473146">
            <w:rPr>
              <w:color w:val="808080" w:themeColor="background1" w:themeShade="80"/>
              <w:sz w:val="24"/>
              <w:szCs w:val="24"/>
            </w:rPr>
            <w:t>dd-mm-yyyy</w:t>
          </w:r>
        </w:p>
      </w:docPartBody>
    </w:docPart>
    <w:docPart>
      <w:docPartPr>
        <w:name w:val="2508219BFFCA480E91ACE6EAF742BE7E"/>
        <w:category>
          <w:name w:val="Algemeen"/>
          <w:gallery w:val="placeholder"/>
        </w:category>
        <w:types>
          <w:type w:val="bbPlcHdr"/>
        </w:types>
        <w:behaviors>
          <w:behavior w:val="content"/>
        </w:behaviors>
        <w:guid w:val="{37B0E2CA-50EE-4586-B92A-C487A5CD2080}"/>
      </w:docPartPr>
      <w:docPartBody>
        <w:p w:rsidR="00484D17" w:rsidRDefault="004579FB" w:rsidP="004579FB">
          <w:pPr>
            <w:pStyle w:val="2508219BFFCA480E91ACE6EAF742BE7E1"/>
          </w:pPr>
          <w:r w:rsidRPr="00473146">
            <w:rPr>
              <w:rStyle w:val="Tekstvantijdelijkeaanduiding"/>
              <w:sz w:val="24"/>
              <w:szCs w:val="24"/>
            </w:rPr>
            <w:t>Tekst invoeren</w:t>
          </w:r>
        </w:p>
      </w:docPartBody>
    </w:docPart>
    <w:docPart>
      <w:docPartPr>
        <w:name w:val="F9D67BC3A0B643F5B6C9049C6A37E719"/>
        <w:category>
          <w:name w:val="Algemeen"/>
          <w:gallery w:val="placeholder"/>
        </w:category>
        <w:types>
          <w:type w:val="bbPlcHdr"/>
        </w:types>
        <w:behaviors>
          <w:behavior w:val="content"/>
        </w:behaviors>
        <w:guid w:val="{8E2A14BC-0A36-473E-AEC2-46350A165ACE}"/>
      </w:docPartPr>
      <w:docPartBody>
        <w:p w:rsidR="00484D17" w:rsidRDefault="004579FB" w:rsidP="004579FB">
          <w:pPr>
            <w:pStyle w:val="F9D67BC3A0B643F5B6C9049C6A37E7191"/>
          </w:pPr>
          <w:r w:rsidRPr="00473146">
            <w:rPr>
              <w:rStyle w:val="Tekstvantijdelijkeaanduiding"/>
              <w:sz w:val="24"/>
              <w:szCs w:val="24"/>
            </w:rPr>
            <w:t>Tekst invoeren</w:t>
          </w:r>
        </w:p>
      </w:docPartBody>
    </w:docPart>
    <w:docPart>
      <w:docPartPr>
        <w:name w:val="8C805278780E42DC9CDCE6C8E5964A90"/>
        <w:category>
          <w:name w:val="Algemeen"/>
          <w:gallery w:val="placeholder"/>
        </w:category>
        <w:types>
          <w:type w:val="bbPlcHdr"/>
        </w:types>
        <w:behaviors>
          <w:behavior w:val="content"/>
        </w:behaviors>
        <w:guid w:val="{4F01E50B-86EE-4873-9993-7C97EC7CE4BE}"/>
      </w:docPartPr>
      <w:docPartBody>
        <w:p w:rsidR="00484D17" w:rsidRDefault="004579FB" w:rsidP="004579FB">
          <w:pPr>
            <w:pStyle w:val="8C805278780E42DC9CDCE6C8E5964A901"/>
          </w:pPr>
          <w:r w:rsidRPr="00473146">
            <w:rPr>
              <w:rStyle w:val="Tekstvantijdelijkeaanduiding"/>
              <w:sz w:val="24"/>
              <w:szCs w:val="24"/>
            </w:rPr>
            <w:t>Tekst invoeren</w:t>
          </w:r>
        </w:p>
      </w:docPartBody>
    </w:docPart>
    <w:docPart>
      <w:docPartPr>
        <w:name w:val="90A68DF7B4B44857B3BB8582B09FC9E8"/>
        <w:category>
          <w:name w:val="Algemeen"/>
          <w:gallery w:val="placeholder"/>
        </w:category>
        <w:types>
          <w:type w:val="bbPlcHdr"/>
        </w:types>
        <w:behaviors>
          <w:behavior w:val="content"/>
        </w:behaviors>
        <w:guid w:val="{E26CFE52-58AE-46FE-A48D-164733BEC70D}"/>
      </w:docPartPr>
      <w:docPartBody>
        <w:p w:rsidR="00484D17" w:rsidRDefault="004579FB" w:rsidP="004579FB">
          <w:pPr>
            <w:pStyle w:val="90A68DF7B4B44857B3BB8582B09FC9E81"/>
          </w:pPr>
          <w:r w:rsidRPr="00473146">
            <w:rPr>
              <w:rStyle w:val="Tekstvantijdelijkeaanduiding"/>
              <w:sz w:val="24"/>
              <w:szCs w:val="24"/>
            </w:rPr>
            <w:t>Tekst invoeren</w:t>
          </w:r>
        </w:p>
      </w:docPartBody>
    </w:docPart>
    <w:docPart>
      <w:docPartPr>
        <w:name w:val="24895D17080A4D92BA3FFFB1CFF27D88"/>
        <w:category>
          <w:name w:val="Algemeen"/>
          <w:gallery w:val="placeholder"/>
        </w:category>
        <w:types>
          <w:type w:val="bbPlcHdr"/>
        </w:types>
        <w:behaviors>
          <w:behavior w:val="content"/>
        </w:behaviors>
        <w:guid w:val="{58A092A1-43D6-4859-A383-EB60AC0A5A1B}"/>
      </w:docPartPr>
      <w:docPartBody>
        <w:p w:rsidR="00484D17" w:rsidRDefault="004579FB" w:rsidP="004579FB">
          <w:pPr>
            <w:pStyle w:val="24895D17080A4D92BA3FFFB1CFF27D881"/>
          </w:pPr>
          <w:r w:rsidRPr="005E6787">
            <w:rPr>
              <w:rStyle w:val="Tekstvantijdelijkeaanduiding"/>
              <w:sz w:val="24"/>
              <w:szCs w:val="24"/>
            </w:rPr>
            <w:t>Tekst invoeren</w:t>
          </w:r>
        </w:p>
      </w:docPartBody>
    </w:docPart>
    <w:docPart>
      <w:docPartPr>
        <w:name w:val="864739F498D14212B2E5FC6CEDD2C2B4"/>
        <w:category>
          <w:name w:val="Algemeen"/>
          <w:gallery w:val="placeholder"/>
        </w:category>
        <w:types>
          <w:type w:val="bbPlcHdr"/>
        </w:types>
        <w:behaviors>
          <w:behavior w:val="content"/>
        </w:behaviors>
        <w:guid w:val="{CEFB29BA-CD90-4B6D-A853-2093B3BD67FA}"/>
      </w:docPartPr>
      <w:docPartBody>
        <w:p w:rsidR="00484D17" w:rsidRDefault="004579FB" w:rsidP="004579FB">
          <w:pPr>
            <w:pStyle w:val="864739F498D14212B2E5FC6CEDD2C2B41"/>
          </w:pPr>
          <w:r w:rsidRPr="004C65D2">
            <w:rPr>
              <w:rStyle w:val="Tekstvantijdelijkeaanduiding"/>
              <w:sz w:val="24"/>
              <w:szCs w:val="24"/>
            </w:rPr>
            <w:t>Tekst invoeren</w:t>
          </w:r>
        </w:p>
      </w:docPartBody>
    </w:docPart>
    <w:docPart>
      <w:docPartPr>
        <w:name w:val="9654C88282D748218A91E762958ED4F6"/>
        <w:category>
          <w:name w:val="Algemeen"/>
          <w:gallery w:val="placeholder"/>
        </w:category>
        <w:types>
          <w:type w:val="bbPlcHdr"/>
        </w:types>
        <w:behaviors>
          <w:behavior w:val="content"/>
        </w:behaviors>
        <w:guid w:val="{51FDF0E2-BB29-4B0B-BB68-9DEAC0E6B217}"/>
      </w:docPartPr>
      <w:docPartBody>
        <w:p w:rsidR="00484D17" w:rsidRDefault="004579FB" w:rsidP="004579FB">
          <w:pPr>
            <w:pStyle w:val="9654C88282D748218A91E762958ED4F61"/>
          </w:pPr>
          <w:r w:rsidRPr="005E6787">
            <w:rPr>
              <w:rStyle w:val="Tekstvantijdelijkeaanduiding"/>
              <w:sz w:val="24"/>
              <w:szCs w:val="24"/>
            </w:rPr>
            <w:t>Tekst invoeren</w:t>
          </w:r>
        </w:p>
      </w:docPartBody>
    </w:docPart>
    <w:docPart>
      <w:docPartPr>
        <w:name w:val="0106F466115B416685E8D1A36F98080A"/>
        <w:category>
          <w:name w:val="Algemeen"/>
          <w:gallery w:val="placeholder"/>
        </w:category>
        <w:types>
          <w:type w:val="bbPlcHdr"/>
        </w:types>
        <w:behaviors>
          <w:behavior w:val="content"/>
        </w:behaviors>
        <w:guid w:val="{7BBF2DD0-519F-424C-8B07-AE3589049337}"/>
      </w:docPartPr>
      <w:docPartBody>
        <w:p w:rsidR="00484D17" w:rsidRDefault="004579FB" w:rsidP="004579FB">
          <w:pPr>
            <w:pStyle w:val="0106F466115B416685E8D1A36F98080A1"/>
          </w:pPr>
          <w:r w:rsidRPr="004C65D2">
            <w:rPr>
              <w:rStyle w:val="Tekstvantijdelijkeaanduiding"/>
              <w:sz w:val="24"/>
              <w:szCs w:val="24"/>
            </w:rPr>
            <w:t>Tekst invoeren</w:t>
          </w:r>
        </w:p>
      </w:docPartBody>
    </w:docPart>
    <w:docPart>
      <w:docPartPr>
        <w:name w:val="11859140C01044D9B7B8074C802B27E5"/>
        <w:category>
          <w:name w:val="Algemeen"/>
          <w:gallery w:val="placeholder"/>
        </w:category>
        <w:types>
          <w:type w:val="bbPlcHdr"/>
        </w:types>
        <w:behaviors>
          <w:behavior w:val="content"/>
        </w:behaviors>
        <w:guid w:val="{7BB0EFD4-D5EA-49A9-A6C4-D5527F83AC93}"/>
      </w:docPartPr>
      <w:docPartBody>
        <w:p w:rsidR="00484D17" w:rsidRDefault="004579FB" w:rsidP="004579FB">
          <w:pPr>
            <w:pStyle w:val="11859140C01044D9B7B8074C802B27E51"/>
          </w:pPr>
          <w:r w:rsidRPr="005E6787">
            <w:rPr>
              <w:rStyle w:val="Tekstvantijdelijkeaanduiding"/>
              <w:sz w:val="24"/>
              <w:szCs w:val="24"/>
            </w:rPr>
            <w:t>Tekst invoeren</w:t>
          </w:r>
        </w:p>
      </w:docPartBody>
    </w:docPart>
    <w:docPart>
      <w:docPartPr>
        <w:name w:val="C05F32B219A0406896806BC23470E48E"/>
        <w:category>
          <w:name w:val="Algemeen"/>
          <w:gallery w:val="placeholder"/>
        </w:category>
        <w:types>
          <w:type w:val="bbPlcHdr"/>
        </w:types>
        <w:behaviors>
          <w:behavior w:val="content"/>
        </w:behaviors>
        <w:guid w:val="{BD0EED32-BAFF-4524-8FA1-5642783873CA}"/>
      </w:docPartPr>
      <w:docPartBody>
        <w:p w:rsidR="00484D17" w:rsidRDefault="004579FB" w:rsidP="004579FB">
          <w:pPr>
            <w:pStyle w:val="C05F32B219A0406896806BC23470E48E1"/>
          </w:pPr>
          <w:r w:rsidRPr="004C65D2">
            <w:rPr>
              <w:rStyle w:val="Tekstvantijdelijkeaanduiding"/>
              <w:sz w:val="24"/>
              <w:szCs w:val="24"/>
            </w:rPr>
            <w:t>Tekst invoeren</w:t>
          </w:r>
        </w:p>
      </w:docPartBody>
    </w:docPart>
    <w:docPart>
      <w:docPartPr>
        <w:name w:val="6EBC8180D53E40348CE0181C56D5B704"/>
        <w:category>
          <w:name w:val="Algemeen"/>
          <w:gallery w:val="placeholder"/>
        </w:category>
        <w:types>
          <w:type w:val="bbPlcHdr"/>
        </w:types>
        <w:behaviors>
          <w:behavior w:val="content"/>
        </w:behaviors>
        <w:guid w:val="{E507C251-47A2-44FF-B44B-D47E10831D36}"/>
      </w:docPartPr>
      <w:docPartBody>
        <w:p w:rsidR="00484D17" w:rsidRDefault="004579FB" w:rsidP="004579FB">
          <w:pPr>
            <w:pStyle w:val="6EBC8180D53E40348CE0181C56D5B7041"/>
          </w:pPr>
          <w:r w:rsidRPr="005E6787">
            <w:rPr>
              <w:rStyle w:val="Tekstvantijdelijkeaanduiding"/>
              <w:sz w:val="24"/>
              <w:szCs w:val="24"/>
            </w:rPr>
            <w:t>Tekst invoeren</w:t>
          </w:r>
        </w:p>
      </w:docPartBody>
    </w:docPart>
    <w:docPart>
      <w:docPartPr>
        <w:name w:val="F8B2B449CD8643F9BE645EAC7456BE0F"/>
        <w:category>
          <w:name w:val="Algemeen"/>
          <w:gallery w:val="placeholder"/>
        </w:category>
        <w:types>
          <w:type w:val="bbPlcHdr"/>
        </w:types>
        <w:behaviors>
          <w:behavior w:val="content"/>
        </w:behaviors>
        <w:guid w:val="{B26125BB-26BA-4C41-981D-AD550D5D70BF}"/>
      </w:docPartPr>
      <w:docPartBody>
        <w:p w:rsidR="00484D17" w:rsidRDefault="004579FB" w:rsidP="004579FB">
          <w:pPr>
            <w:pStyle w:val="F8B2B449CD8643F9BE645EAC7456BE0F1"/>
          </w:pPr>
          <w:r w:rsidRPr="004C65D2">
            <w:rPr>
              <w:rStyle w:val="Tekstvantijdelijkeaanduiding"/>
              <w:sz w:val="24"/>
              <w:szCs w:val="24"/>
            </w:rPr>
            <w:t>Tekst invoeren</w:t>
          </w:r>
        </w:p>
      </w:docPartBody>
    </w:docPart>
    <w:docPart>
      <w:docPartPr>
        <w:name w:val="9912F8AF3EA34B9588C25B7FC38EA730"/>
        <w:category>
          <w:name w:val="Algemeen"/>
          <w:gallery w:val="placeholder"/>
        </w:category>
        <w:types>
          <w:type w:val="bbPlcHdr"/>
        </w:types>
        <w:behaviors>
          <w:behavior w:val="content"/>
        </w:behaviors>
        <w:guid w:val="{3934E7A3-4B2A-423B-A291-DAD67B27F65A}"/>
      </w:docPartPr>
      <w:docPartBody>
        <w:p w:rsidR="00484D17" w:rsidRDefault="004579FB" w:rsidP="004579FB">
          <w:pPr>
            <w:pStyle w:val="9912F8AF3EA34B9588C25B7FC38EA7301"/>
          </w:pPr>
          <w:r w:rsidRPr="005E6787">
            <w:rPr>
              <w:rStyle w:val="Tekstvantijdelijkeaanduiding"/>
              <w:sz w:val="24"/>
              <w:szCs w:val="24"/>
            </w:rPr>
            <w:t>Tekst invoeren</w:t>
          </w:r>
        </w:p>
      </w:docPartBody>
    </w:docPart>
    <w:docPart>
      <w:docPartPr>
        <w:name w:val="B9A499DF563248B880187F4A044FD30E"/>
        <w:category>
          <w:name w:val="Algemeen"/>
          <w:gallery w:val="placeholder"/>
        </w:category>
        <w:types>
          <w:type w:val="bbPlcHdr"/>
        </w:types>
        <w:behaviors>
          <w:behavior w:val="content"/>
        </w:behaviors>
        <w:guid w:val="{B27AA46B-20D6-497D-AAEF-FA5472411849}"/>
      </w:docPartPr>
      <w:docPartBody>
        <w:p w:rsidR="00484D17" w:rsidRDefault="004579FB" w:rsidP="004579FB">
          <w:pPr>
            <w:pStyle w:val="B9A499DF563248B880187F4A044FD30E1"/>
          </w:pPr>
          <w:r w:rsidRPr="004C65D2">
            <w:rPr>
              <w:rStyle w:val="Tekstvantijdelijkeaanduiding"/>
              <w:sz w:val="24"/>
              <w:szCs w:val="24"/>
            </w:rPr>
            <w:t>Tekst invoeren</w:t>
          </w:r>
        </w:p>
      </w:docPartBody>
    </w:docPart>
    <w:docPart>
      <w:docPartPr>
        <w:name w:val="1D9FF9859B7349B186BC4255CE2BA724"/>
        <w:category>
          <w:name w:val="Algemeen"/>
          <w:gallery w:val="placeholder"/>
        </w:category>
        <w:types>
          <w:type w:val="bbPlcHdr"/>
        </w:types>
        <w:behaviors>
          <w:behavior w:val="content"/>
        </w:behaviors>
        <w:guid w:val="{47DBB74B-AD95-4628-9FF9-481B9362A719}"/>
      </w:docPartPr>
      <w:docPartBody>
        <w:p w:rsidR="00484D17" w:rsidRDefault="004579FB" w:rsidP="004579FB">
          <w:pPr>
            <w:pStyle w:val="1D9FF9859B7349B186BC4255CE2BA7241"/>
          </w:pPr>
          <w:r w:rsidRPr="005E6787">
            <w:rPr>
              <w:rStyle w:val="Tekstvantijdelijkeaanduiding"/>
              <w:sz w:val="24"/>
              <w:szCs w:val="24"/>
            </w:rPr>
            <w:t>Tekst invoeren</w:t>
          </w:r>
        </w:p>
      </w:docPartBody>
    </w:docPart>
    <w:docPart>
      <w:docPartPr>
        <w:name w:val="D71EA0FC5C0A4DF1BB88149C205BBFB1"/>
        <w:category>
          <w:name w:val="Algemeen"/>
          <w:gallery w:val="placeholder"/>
        </w:category>
        <w:types>
          <w:type w:val="bbPlcHdr"/>
        </w:types>
        <w:behaviors>
          <w:behavior w:val="content"/>
        </w:behaviors>
        <w:guid w:val="{7BEA4295-72FF-4642-B919-C7C74E2948A0}"/>
      </w:docPartPr>
      <w:docPartBody>
        <w:p w:rsidR="00484D17" w:rsidRDefault="004579FB" w:rsidP="004579FB">
          <w:pPr>
            <w:pStyle w:val="D71EA0FC5C0A4DF1BB88149C205BBFB11"/>
          </w:pPr>
          <w:r w:rsidRPr="004C65D2">
            <w:rPr>
              <w:rStyle w:val="Tekstvantijdelijkeaanduiding"/>
              <w:sz w:val="24"/>
              <w:szCs w:val="24"/>
            </w:rPr>
            <w:t>Tekst invoeren</w:t>
          </w:r>
        </w:p>
      </w:docPartBody>
    </w:docPart>
    <w:docPart>
      <w:docPartPr>
        <w:name w:val="FF147BA051004C279E9AFCCAB9D5E0A1"/>
        <w:category>
          <w:name w:val="Algemeen"/>
          <w:gallery w:val="placeholder"/>
        </w:category>
        <w:types>
          <w:type w:val="bbPlcHdr"/>
        </w:types>
        <w:behaviors>
          <w:behavior w:val="content"/>
        </w:behaviors>
        <w:guid w:val="{35AA5162-6F08-4115-B9F3-BAAF33810F44}"/>
      </w:docPartPr>
      <w:docPartBody>
        <w:p w:rsidR="00484D17" w:rsidRDefault="004579FB" w:rsidP="004579FB">
          <w:pPr>
            <w:pStyle w:val="FF147BA051004C279E9AFCCAB9D5E0A11"/>
          </w:pPr>
          <w:r w:rsidRPr="005E6787">
            <w:rPr>
              <w:rStyle w:val="Tekstvantijdelijkeaanduiding"/>
              <w:sz w:val="24"/>
              <w:szCs w:val="24"/>
            </w:rPr>
            <w:t>Tekst invoeren</w:t>
          </w:r>
        </w:p>
      </w:docPartBody>
    </w:docPart>
    <w:docPart>
      <w:docPartPr>
        <w:name w:val="FC6DD3CDC95D4E4C95441FDD6D7E8D15"/>
        <w:category>
          <w:name w:val="Algemeen"/>
          <w:gallery w:val="placeholder"/>
        </w:category>
        <w:types>
          <w:type w:val="bbPlcHdr"/>
        </w:types>
        <w:behaviors>
          <w:behavior w:val="content"/>
        </w:behaviors>
        <w:guid w:val="{E86EF632-2688-4C1B-9526-6E14AF195F19}"/>
      </w:docPartPr>
      <w:docPartBody>
        <w:p w:rsidR="00484D17" w:rsidRDefault="004579FB" w:rsidP="004579FB">
          <w:pPr>
            <w:pStyle w:val="FC6DD3CDC95D4E4C95441FDD6D7E8D151"/>
          </w:pPr>
          <w:r w:rsidRPr="005E6787">
            <w:rPr>
              <w:rStyle w:val="Tekstvantijdelijkeaanduiding"/>
              <w:sz w:val="24"/>
              <w:szCs w:val="24"/>
            </w:rPr>
            <w:t>Tekst invoeren</w:t>
          </w:r>
        </w:p>
      </w:docPartBody>
    </w:docPart>
    <w:docPart>
      <w:docPartPr>
        <w:name w:val="A27A50335507427295B787CD6C9645ED"/>
        <w:category>
          <w:name w:val="Algemeen"/>
          <w:gallery w:val="placeholder"/>
        </w:category>
        <w:types>
          <w:type w:val="bbPlcHdr"/>
        </w:types>
        <w:behaviors>
          <w:behavior w:val="content"/>
        </w:behaviors>
        <w:guid w:val="{C6CE243E-737F-4680-8A36-F9BF51903EF0}"/>
      </w:docPartPr>
      <w:docPartBody>
        <w:p w:rsidR="00484D17" w:rsidRDefault="004579FB" w:rsidP="004579FB">
          <w:pPr>
            <w:pStyle w:val="A27A50335507427295B787CD6C9645ED1"/>
          </w:pPr>
          <w:r w:rsidRPr="005E6787">
            <w:rPr>
              <w:rStyle w:val="Tekstvantijdelijkeaanduiding"/>
              <w:sz w:val="24"/>
              <w:szCs w:val="24"/>
            </w:rPr>
            <w:t>Tekst invoeren</w:t>
          </w:r>
        </w:p>
      </w:docPartBody>
    </w:docPart>
    <w:docPart>
      <w:docPartPr>
        <w:name w:val="760C83DC6EB2415F83C686DC3A3F507F"/>
        <w:category>
          <w:name w:val="Algemeen"/>
          <w:gallery w:val="placeholder"/>
        </w:category>
        <w:types>
          <w:type w:val="bbPlcHdr"/>
        </w:types>
        <w:behaviors>
          <w:behavior w:val="content"/>
        </w:behaviors>
        <w:guid w:val="{B0B083CF-2334-49F3-BF70-474D5EAECECB}"/>
      </w:docPartPr>
      <w:docPartBody>
        <w:p w:rsidR="00484D17" w:rsidRDefault="004579FB" w:rsidP="004579FB">
          <w:pPr>
            <w:pStyle w:val="760C83DC6EB2415F83C686DC3A3F507F1"/>
          </w:pPr>
          <w:r w:rsidRPr="005E6787">
            <w:rPr>
              <w:rStyle w:val="Tekstvantijdelijkeaanduiding"/>
              <w:sz w:val="24"/>
              <w:szCs w:val="24"/>
            </w:rPr>
            <w:t>Tekst invoeren</w:t>
          </w:r>
        </w:p>
      </w:docPartBody>
    </w:docPart>
    <w:docPart>
      <w:docPartPr>
        <w:name w:val="E49A14A5E3E14E73B4AF861D02A02BF5"/>
        <w:category>
          <w:name w:val="Algemeen"/>
          <w:gallery w:val="placeholder"/>
        </w:category>
        <w:types>
          <w:type w:val="bbPlcHdr"/>
        </w:types>
        <w:behaviors>
          <w:behavior w:val="content"/>
        </w:behaviors>
        <w:guid w:val="{D7FB9E27-40D8-464B-8F08-D2D4442EF5D4}"/>
      </w:docPartPr>
      <w:docPartBody>
        <w:p w:rsidR="00484D17" w:rsidRDefault="004579FB" w:rsidP="004579FB">
          <w:pPr>
            <w:pStyle w:val="E49A14A5E3E14E73B4AF861D02A02BF51"/>
          </w:pPr>
          <w:r w:rsidRPr="00473146">
            <w:rPr>
              <w:color w:val="808080" w:themeColor="background1" w:themeShade="80"/>
              <w:sz w:val="24"/>
              <w:szCs w:val="24"/>
            </w:rPr>
            <w:t>dd-mm-yyyy</w:t>
          </w:r>
        </w:p>
      </w:docPartBody>
    </w:docPart>
    <w:docPart>
      <w:docPartPr>
        <w:name w:val="8B7C036D16E24B48B8E9F385219046A4"/>
        <w:category>
          <w:name w:val="Algemeen"/>
          <w:gallery w:val="placeholder"/>
        </w:category>
        <w:types>
          <w:type w:val="bbPlcHdr"/>
        </w:types>
        <w:behaviors>
          <w:behavior w:val="content"/>
        </w:behaviors>
        <w:guid w:val="{9121A28D-BCB3-40C3-9E4A-586A5932AA78}"/>
      </w:docPartPr>
      <w:docPartBody>
        <w:p w:rsidR="00484D17" w:rsidRDefault="004579FB" w:rsidP="004579FB">
          <w:pPr>
            <w:pStyle w:val="8B7C036D16E24B48B8E9F385219046A41"/>
          </w:pPr>
          <w:r w:rsidRPr="00473146">
            <w:rPr>
              <w:color w:val="808080" w:themeColor="background1" w:themeShade="80"/>
              <w:sz w:val="24"/>
              <w:szCs w:val="24"/>
            </w:rPr>
            <w:t>dd-mm-yyyy</w:t>
          </w:r>
        </w:p>
      </w:docPartBody>
    </w:docPart>
    <w:docPart>
      <w:docPartPr>
        <w:name w:val="DefaultPlaceholder_-1854013439"/>
        <w:category>
          <w:name w:val="Algemeen"/>
          <w:gallery w:val="placeholder"/>
        </w:category>
        <w:types>
          <w:type w:val="bbPlcHdr"/>
        </w:types>
        <w:behaviors>
          <w:behavior w:val="content"/>
        </w:behaviors>
        <w:guid w:val="{03F56107-128F-418F-89E4-9E33FD7DB4AA}"/>
      </w:docPartPr>
      <w:docPartBody>
        <w:p w:rsidR="004579FB" w:rsidRDefault="004579FB">
          <w:r w:rsidRPr="00E34C1C">
            <w:rPr>
              <w:rStyle w:val="Tekstvantijdelijkeaanduiding"/>
            </w:rPr>
            <w:t>Kies een item.</w:t>
          </w:r>
        </w:p>
      </w:docPartBody>
    </w:docPart>
    <w:docPart>
      <w:docPartPr>
        <w:name w:val="9CC5424DEA53427392E92C376B2B3230"/>
        <w:category>
          <w:name w:val="Algemeen"/>
          <w:gallery w:val="placeholder"/>
        </w:category>
        <w:types>
          <w:type w:val="bbPlcHdr"/>
        </w:types>
        <w:behaviors>
          <w:behavior w:val="content"/>
        </w:behaviors>
        <w:guid w:val="{F6FE17A1-0615-4849-867C-FC5732532E2C}"/>
      </w:docPartPr>
      <w:docPartBody>
        <w:p w:rsidR="004579FB" w:rsidRDefault="004579FB" w:rsidP="004579FB">
          <w:pPr>
            <w:pStyle w:val="9CC5424DEA53427392E92C376B2B32301"/>
          </w:pPr>
          <w:r w:rsidRPr="005E6787">
            <w:rPr>
              <w:rStyle w:val="Tekstvantijdelijkeaanduiding"/>
              <w:sz w:val="24"/>
              <w:szCs w:val="24"/>
            </w:rPr>
            <w:t>Tekst invoeren</w:t>
          </w:r>
        </w:p>
      </w:docPartBody>
    </w:docPart>
    <w:docPart>
      <w:docPartPr>
        <w:name w:val="FDBB042112FB4045BAE7403290DF9865"/>
        <w:category>
          <w:name w:val="Algemeen"/>
          <w:gallery w:val="placeholder"/>
        </w:category>
        <w:types>
          <w:type w:val="bbPlcHdr"/>
        </w:types>
        <w:behaviors>
          <w:behavior w:val="content"/>
        </w:behaviors>
        <w:guid w:val="{43C44E26-C113-4056-B0C8-99AC80DE17BE}"/>
      </w:docPartPr>
      <w:docPartBody>
        <w:p w:rsidR="004579FB" w:rsidRDefault="004579FB" w:rsidP="004579FB">
          <w:pPr>
            <w:pStyle w:val="FDBB042112FB4045BAE7403290DF98651"/>
          </w:pPr>
          <w:r w:rsidRPr="004C65D2">
            <w:rPr>
              <w:rStyle w:val="Tekstvantijdelijkeaanduiding"/>
              <w:sz w:val="24"/>
              <w:szCs w:val="24"/>
            </w:rPr>
            <w:t>Tekst invoeren</w:t>
          </w:r>
        </w:p>
      </w:docPartBody>
    </w:docPart>
    <w:docPart>
      <w:docPartPr>
        <w:name w:val="29B729AE6067465AB67ABD25AC3E8684"/>
        <w:category>
          <w:name w:val="Algemeen"/>
          <w:gallery w:val="placeholder"/>
        </w:category>
        <w:types>
          <w:type w:val="bbPlcHdr"/>
        </w:types>
        <w:behaviors>
          <w:behavior w:val="content"/>
        </w:behaviors>
        <w:guid w:val="{1AF85631-D67F-47B5-8880-874869AD1F01}"/>
      </w:docPartPr>
      <w:docPartBody>
        <w:p w:rsidR="004579FB" w:rsidRDefault="004579FB" w:rsidP="004579FB">
          <w:pPr>
            <w:pStyle w:val="29B729AE6067465AB67ABD25AC3E8684"/>
          </w:pPr>
          <w:r w:rsidRPr="00033409">
            <w:rPr>
              <w:rStyle w:val="Tekstvantijdelijkeaanduiding"/>
            </w:rPr>
            <w:t>Tekst invoeren</w:t>
          </w:r>
        </w:p>
      </w:docPartBody>
    </w:docPart>
    <w:docPart>
      <w:docPartPr>
        <w:name w:val="014686E04E194DDBA529B2E80AB01E12"/>
        <w:category>
          <w:name w:val="Algemeen"/>
          <w:gallery w:val="placeholder"/>
        </w:category>
        <w:types>
          <w:type w:val="bbPlcHdr"/>
        </w:types>
        <w:behaviors>
          <w:behavior w:val="content"/>
        </w:behaviors>
        <w:guid w:val="{10B93965-C36D-41C2-9214-EE5971AA3692}"/>
      </w:docPartPr>
      <w:docPartBody>
        <w:p w:rsidR="004579FB" w:rsidRDefault="004579FB" w:rsidP="004579FB">
          <w:pPr>
            <w:pStyle w:val="014686E04E194DDBA529B2E80AB01E12"/>
          </w:pPr>
          <w:r w:rsidRPr="00E34C1C">
            <w:rPr>
              <w:rStyle w:val="Tekstvantijdelijkeaanduiding"/>
            </w:rPr>
            <w:t>Kies een item.</w:t>
          </w:r>
        </w:p>
      </w:docPartBody>
    </w:docPart>
    <w:docPart>
      <w:docPartPr>
        <w:name w:val="9D9A8ECBB53643C5A9C94E7BE1EB99F8"/>
        <w:category>
          <w:name w:val="Algemeen"/>
          <w:gallery w:val="placeholder"/>
        </w:category>
        <w:types>
          <w:type w:val="bbPlcHdr"/>
        </w:types>
        <w:behaviors>
          <w:behavior w:val="content"/>
        </w:behaviors>
        <w:guid w:val="{49E93F5C-0BDC-41D0-BCEE-51299E009580}"/>
      </w:docPartPr>
      <w:docPartBody>
        <w:p w:rsidR="004579FB" w:rsidRDefault="004579FB" w:rsidP="004579FB">
          <w:pPr>
            <w:pStyle w:val="9D9A8ECBB53643C5A9C94E7BE1EB99F8"/>
          </w:pPr>
          <w:r w:rsidRPr="00473146">
            <w:rPr>
              <w:rStyle w:val="Tekstvantijdelijkeaanduiding"/>
              <w:sz w:val="24"/>
              <w:szCs w:val="24"/>
            </w:rPr>
            <w:t>Tekst invoeren</w:t>
          </w:r>
        </w:p>
      </w:docPartBody>
    </w:docPart>
    <w:docPart>
      <w:docPartPr>
        <w:name w:val="098CE301FC16438089078126A5DCD333"/>
        <w:category>
          <w:name w:val="Algemeen"/>
          <w:gallery w:val="placeholder"/>
        </w:category>
        <w:types>
          <w:type w:val="bbPlcHdr"/>
        </w:types>
        <w:behaviors>
          <w:behavior w:val="content"/>
        </w:behaviors>
        <w:guid w:val="{AE152BA0-E46B-40EF-BA86-B27A45460550}"/>
      </w:docPartPr>
      <w:docPartBody>
        <w:p w:rsidR="004579FB" w:rsidRDefault="004579FB" w:rsidP="004579FB">
          <w:pPr>
            <w:pStyle w:val="098CE301FC16438089078126A5DCD333"/>
          </w:pPr>
          <w:r w:rsidRPr="00473146">
            <w:rPr>
              <w:rStyle w:val="Tekstvantijdelijkeaanduiding"/>
              <w:sz w:val="24"/>
              <w:szCs w:val="24"/>
            </w:rPr>
            <w:t>Tekst invoeren</w:t>
          </w:r>
        </w:p>
      </w:docPartBody>
    </w:docPart>
    <w:docPart>
      <w:docPartPr>
        <w:name w:val="6A237B1CB3F646C893F9C04ED3A183BC"/>
        <w:category>
          <w:name w:val="Algemeen"/>
          <w:gallery w:val="placeholder"/>
        </w:category>
        <w:types>
          <w:type w:val="bbPlcHdr"/>
        </w:types>
        <w:behaviors>
          <w:behavior w:val="content"/>
        </w:behaviors>
        <w:guid w:val="{33CFC7EB-B0C1-4DFD-8D48-E4D3CD194E69}"/>
      </w:docPartPr>
      <w:docPartBody>
        <w:p w:rsidR="004579FB" w:rsidRDefault="004579FB" w:rsidP="004579FB">
          <w:pPr>
            <w:pStyle w:val="6A237B1CB3F646C893F9C04ED3A183BC"/>
          </w:pPr>
          <w:r w:rsidRPr="007C611E">
            <w:rPr>
              <w:rStyle w:val="Tekstvantijdelijkeaanduiding"/>
            </w:rPr>
            <w:t>Kies een item.</w:t>
          </w:r>
        </w:p>
      </w:docPartBody>
    </w:docPart>
    <w:docPart>
      <w:docPartPr>
        <w:name w:val="6AD7B1A83CA94DA2851D480EE401D398"/>
        <w:category>
          <w:name w:val="Algemeen"/>
          <w:gallery w:val="placeholder"/>
        </w:category>
        <w:types>
          <w:type w:val="bbPlcHdr"/>
        </w:types>
        <w:behaviors>
          <w:behavior w:val="content"/>
        </w:behaviors>
        <w:guid w:val="{58150F06-6302-47EF-AF62-4BCE6EE1E402}"/>
      </w:docPartPr>
      <w:docPartBody>
        <w:p w:rsidR="00C56E51" w:rsidRDefault="00F773ED" w:rsidP="00F773ED">
          <w:pPr>
            <w:pStyle w:val="6AD7B1A83CA94DA2851D480EE401D398"/>
          </w:pPr>
          <w:r w:rsidRPr="007C611E">
            <w:rPr>
              <w:rStyle w:val="Tekstvantijdelijkeaanduiding"/>
            </w:rPr>
            <w:t>Kies een item.</w:t>
          </w:r>
        </w:p>
      </w:docPartBody>
    </w:docPart>
    <w:docPart>
      <w:docPartPr>
        <w:name w:val="E3FF0C87BC4A4D40AD500D1ACB13FD42"/>
        <w:category>
          <w:name w:val="Algemeen"/>
          <w:gallery w:val="placeholder"/>
        </w:category>
        <w:types>
          <w:type w:val="bbPlcHdr"/>
        </w:types>
        <w:behaviors>
          <w:behavior w:val="content"/>
        </w:behaviors>
        <w:guid w:val="{51762E96-76DD-4045-9D18-6322CC9E8D5C}"/>
      </w:docPartPr>
      <w:docPartBody>
        <w:p w:rsidR="00C56E51" w:rsidRDefault="00F773ED" w:rsidP="00F773ED">
          <w:pPr>
            <w:pStyle w:val="E3FF0C87BC4A4D40AD500D1ACB13FD42"/>
          </w:pPr>
          <w:r w:rsidRPr="00392776">
            <w:rPr>
              <w:rStyle w:val="Tekstvantijdelijkeaanduiding"/>
            </w:rPr>
            <w:t>Tekst invoeren</w:t>
          </w:r>
        </w:p>
      </w:docPartBody>
    </w:docPart>
    <w:docPart>
      <w:docPartPr>
        <w:name w:val="FED68BF7786445D3B3FAC98D139DA841"/>
        <w:category>
          <w:name w:val="Algemeen"/>
          <w:gallery w:val="placeholder"/>
        </w:category>
        <w:types>
          <w:type w:val="bbPlcHdr"/>
        </w:types>
        <w:behaviors>
          <w:behavior w:val="content"/>
        </w:behaviors>
        <w:guid w:val="{36B38D84-2477-4140-B33A-649F3F0EFBF9}"/>
      </w:docPartPr>
      <w:docPartBody>
        <w:p w:rsidR="00C56E51" w:rsidRDefault="00F773ED" w:rsidP="00F773ED">
          <w:pPr>
            <w:pStyle w:val="FED68BF7786445D3B3FAC98D139DA841"/>
          </w:pPr>
          <w:r w:rsidRPr="00392776">
            <w:rPr>
              <w:rStyle w:val="Tekstvantijdelijkeaanduiding"/>
            </w:rPr>
            <w:t>Tekst invoeren</w:t>
          </w:r>
        </w:p>
      </w:docPartBody>
    </w:docPart>
    <w:docPart>
      <w:docPartPr>
        <w:name w:val="E9BFA3EAF749459EBCCAEE89E2F6F392"/>
        <w:category>
          <w:name w:val="Algemeen"/>
          <w:gallery w:val="placeholder"/>
        </w:category>
        <w:types>
          <w:type w:val="bbPlcHdr"/>
        </w:types>
        <w:behaviors>
          <w:behavior w:val="content"/>
        </w:behaviors>
        <w:guid w:val="{B736949B-3E4F-461B-B836-D42A39F03802}"/>
      </w:docPartPr>
      <w:docPartBody>
        <w:p w:rsidR="00C56E51" w:rsidRDefault="00F773ED" w:rsidP="00F773ED">
          <w:pPr>
            <w:pStyle w:val="E9BFA3EAF749459EBCCAEE89E2F6F392"/>
          </w:pPr>
          <w:r>
            <w:rPr>
              <w:rStyle w:val="Tekstvantijdelijkeaanduiding"/>
            </w:rPr>
            <w:t>Jaartal</w:t>
          </w:r>
        </w:p>
      </w:docPartBody>
    </w:docPart>
    <w:docPart>
      <w:docPartPr>
        <w:name w:val="5008EF045E654369A7AB402FA4C2D5D5"/>
        <w:category>
          <w:name w:val="Algemeen"/>
          <w:gallery w:val="placeholder"/>
        </w:category>
        <w:types>
          <w:type w:val="bbPlcHdr"/>
        </w:types>
        <w:behaviors>
          <w:behavior w:val="content"/>
        </w:behaviors>
        <w:guid w:val="{4F82674C-8D85-4F5E-AA1E-CA49FEB30CA3}"/>
      </w:docPartPr>
      <w:docPartBody>
        <w:p w:rsidR="00C56E51" w:rsidRDefault="00F773ED" w:rsidP="00F773ED">
          <w:pPr>
            <w:pStyle w:val="5008EF045E654369A7AB402FA4C2D5D5"/>
          </w:pPr>
          <w:r w:rsidRPr="00392776">
            <w:rPr>
              <w:rStyle w:val="Tekstvantijdelijkeaanduiding"/>
            </w:rPr>
            <w:t>Tekst invoeren</w:t>
          </w:r>
        </w:p>
      </w:docPartBody>
    </w:docPart>
    <w:docPart>
      <w:docPartPr>
        <w:name w:val="88F0E3AAA0ED43E192B8F8195BF63238"/>
        <w:category>
          <w:name w:val="Algemeen"/>
          <w:gallery w:val="placeholder"/>
        </w:category>
        <w:types>
          <w:type w:val="bbPlcHdr"/>
        </w:types>
        <w:behaviors>
          <w:behavior w:val="content"/>
        </w:behaviors>
        <w:guid w:val="{15030B79-26B3-4ED0-9E0B-29DB389A792E}"/>
      </w:docPartPr>
      <w:docPartBody>
        <w:p w:rsidR="00C56E51" w:rsidRDefault="00F773ED" w:rsidP="00F773ED">
          <w:pPr>
            <w:pStyle w:val="88F0E3AAA0ED43E192B8F8195BF63238"/>
          </w:pPr>
          <w:r>
            <w:rPr>
              <w:rStyle w:val="Tekstvantijdelijkeaanduiding"/>
            </w:rPr>
            <w:t>Groep</w:t>
          </w:r>
        </w:p>
      </w:docPartBody>
    </w:docPart>
    <w:docPart>
      <w:docPartPr>
        <w:name w:val="E6F700A8E1FB4F6CBF2D86868016D8F3"/>
        <w:category>
          <w:name w:val="Algemeen"/>
          <w:gallery w:val="placeholder"/>
        </w:category>
        <w:types>
          <w:type w:val="bbPlcHdr"/>
        </w:types>
        <w:behaviors>
          <w:behavior w:val="content"/>
        </w:behaviors>
        <w:guid w:val="{1493B364-26A8-410F-A0BA-D44B7DFA07C5}"/>
      </w:docPartPr>
      <w:docPartBody>
        <w:p w:rsidR="00C56E51" w:rsidRDefault="00F773ED" w:rsidP="00F773ED">
          <w:pPr>
            <w:pStyle w:val="E6F700A8E1FB4F6CBF2D86868016D8F3"/>
          </w:pPr>
          <w:r w:rsidRPr="00392776">
            <w:rPr>
              <w:rStyle w:val="Tekstvantijdelijkeaanduiding"/>
            </w:rPr>
            <w:t>Tekst invoeren</w:t>
          </w:r>
        </w:p>
      </w:docPartBody>
    </w:docPart>
    <w:docPart>
      <w:docPartPr>
        <w:name w:val="E9E66AC37FB640A9B69C674B7BE2E2FA"/>
        <w:category>
          <w:name w:val="Algemeen"/>
          <w:gallery w:val="placeholder"/>
        </w:category>
        <w:types>
          <w:type w:val="bbPlcHdr"/>
        </w:types>
        <w:behaviors>
          <w:behavior w:val="content"/>
        </w:behaviors>
        <w:guid w:val="{6C06733D-60ED-4FF6-8145-733BE3296141}"/>
      </w:docPartPr>
      <w:docPartBody>
        <w:p w:rsidR="00C56E51" w:rsidRDefault="00F773ED" w:rsidP="00F773ED">
          <w:pPr>
            <w:pStyle w:val="E9E66AC37FB640A9B69C674B7BE2E2FA"/>
          </w:pPr>
          <w:r w:rsidRPr="00392776">
            <w:rPr>
              <w:rStyle w:val="Tekstvantijdelijkeaanduiding"/>
            </w:rPr>
            <w:t>Tekst invoeren</w:t>
          </w:r>
        </w:p>
      </w:docPartBody>
    </w:docPart>
    <w:docPart>
      <w:docPartPr>
        <w:name w:val="33996FAE986649E09A8BC5B5C50BA455"/>
        <w:category>
          <w:name w:val="Algemeen"/>
          <w:gallery w:val="placeholder"/>
        </w:category>
        <w:types>
          <w:type w:val="bbPlcHdr"/>
        </w:types>
        <w:behaviors>
          <w:behavior w:val="content"/>
        </w:behaviors>
        <w:guid w:val="{7D95DA5E-49F1-43DD-A6FB-9232DFA7B205}"/>
      </w:docPartPr>
      <w:docPartBody>
        <w:p w:rsidR="00C56E51" w:rsidRDefault="00F773ED" w:rsidP="00F773ED">
          <w:pPr>
            <w:pStyle w:val="33996FAE986649E09A8BC5B5C50BA455"/>
          </w:pPr>
          <w:r w:rsidRPr="00217B7A">
            <w:rPr>
              <w:rStyle w:val="Tekstvantijdelijkeaanduiding"/>
            </w:rPr>
            <w:t>Tekst invoeren</w:t>
          </w:r>
        </w:p>
      </w:docPartBody>
    </w:docPart>
    <w:docPart>
      <w:docPartPr>
        <w:name w:val="A940E08F4E5F44F3A4C6E8213DD00A73"/>
        <w:category>
          <w:name w:val="Algemeen"/>
          <w:gallery w:val="placeholder"/>
        </w:category>
        <w:types>
          <w:type w:val="bbPlcHdr"/>
        </w:types>
        <w:behaviors>
          <w:behavior w:val="content"/>
        </w:behaviors>
        <w:guid w:val="{4949C5A6-D933-47A1-8DB1-8AD31D6530DE}"/>
      </w:docPartPr>
      <w:docPartBody>
        <w:p w:rsidR="00C56E51" w:rsidRDefault="00F773ED" w:rsidP="00F773ED">
          <w:pPr>
            <w:pStyle w:val="A940E08F4E5F44F3A4C6E8213DD00A73"/>
          </w:pPr>
          <w:r w:rsidRPr="00217B7A">
            <w:rPr>
              <w:rStyle w:val="Tekstvantijdelijkeaanduiding"/>
            </w:rPr>
            <w:t>Tekst invoeren</w:t>
          </w:r>
        </w:p>
      </w:docPartBody>
    </w:docPart>
    <w:docPart>
      <w:docPartPr>
        <w:name w:val="2E20511101064BC8B73F30C65D4A0498"/>
        <w:category>
          <w:name w:val="Algemeen"/>
          <w:gallery w:val="placeholder"/>
        </w:category>
        <w:types>
          <w:type w:val="bbPlcHdr"/>
        </w:types>
        <w:behaviors>
          <w:behavior w:val="content"/>
        </w:behaviors>
        <w:guid w:val="{FB4BB3E3-8D29-440B-BC2E-85EAEC3E1721}"/>
      </w:docPartPr>
      <w:docPartBody>
        <w:p w:rsidR="00C56E51" w:rsidRDefault="00F773ED" w:rsidP="00F773ED">
          <w:pPr>
            <w:pStyle w:val="2E20511101064BC8B73F30C65D4A0498"/>
          </w:pPr>
          <w:r w:rsidRPr="00217B7A">
            <w:rPr>
              <w:rStyle w:val="Tekstvantijdelijkeaanduiding"/>
            </w:rPr>
            <w:t>Tekst invoeren</w:t>
          </w:r>
        </w:p>
      </w:docPartBody>
    </w:docPart>
    <w:docPart>
      <w:docPartPr>
        <w:name w:val="3B64B4D44E3D47EA88964EACCD867F9A"/>
        <w:category>
          <w:name w:val="Algemeen"/>
          <w:gallery w:val="placeholder"/>
        </w:category>
        <w:types>
          <w:type w:val="bbPlcHdr"/>
        </w:types>
        <w:behaviors>
          <w:behavior w:val="content"/>
        </w:behaviors>
        <w:guid w:val="{B45F1950-7345-49FA-BB0D-5AAD07631254}"/>
      </w:docPartPr>
      <w:docPartBody>
        <w:p w:rsidR="00C56E51" w:rsidRDefault="00F773ED" w:rsidP="00F773ED">
          <w:pPr>
            <w:pStyle w:val="3B64B4D44E3D47EA88964EACCD867F9A"/>
          </w:pPr>
          <w:r w:rsidRPr="007C611E">
            <w:rPr>
              <w:rStyle w:val="Tekstvantijdelijkeaanduiding"/>
            </w:rPr>
            <w:t>Kies een item.</w:t>
          </w:r>
        </w:p>
      </w:docPartBody>
    </w:docPart>
    <w:docPart>
      <w:docPartPr>
        <w:name w:val="D24D2059D17B4E75A2CDB9F1863768FD"/>
        <w:category>
          <w:name w:val="Algemeen"/>
          <w:gallery w:val="placeholder"/>
        </w:category>
        <w:types>
          <w:type w:val="bbPlcHdr"/>
        </w:types>
        <w:behaviors>
          <w:behavior w:val="content"/>
        </w:behaviors>
        <w:guid w:val="{F6F22E84-A381-450B-8FC5-2094C9D8980C}"/>
      </w:docPartPr>
      <w:docPartBody>
        <w:p w:rsidR="00C56E51" w:rsidRDefault="00F773ED" w:rsidP="00F773ED">
          <w:pPr>
            <w:pStyle w:val="D24D2059D17B4E75A2CDB9F1863768FD"/>
          </w:pPr>
          <w:r w:rsidRPr="00986D7D">
            <w:rPr>
              <w:rStyle w:val="Tekstvantijdelijkeaanduiding"/>
            </w:rPr>
            <w:t>Tekst invoeren</w:t>
          </w:r>
        </w:p>
      </w:docPartBody>
    </w:docPart>
    <w:docPart>
      <w:docPartPr>
        <w:name w:val="B2C5F352C92B4460A279B33F3D08B307"/>
        <w:category>
          <w:name w:val="Algemeen"/>
          <w:gallery w:val="placeholder"/>
        </w:category>
        <w:types>
          <w:type w:val="bbPlcHdr"/>
        </w:types>
        <w:behaviors>
          <w:behavior w:val="content"/>
        </w:behaviors>
        <w:guid w:val="{DB28F9E7-3D0B-424C-9B07-77D36C9C3384}"/>
      </w:docPartPr>
      <w:docPartBody>
        <w:p w:rsidR="00C56E51" w:rsidRDefault="00F773ED" w:rsidP="00F773ED">
          <w:pPr>
            <w:pStyle w:val="B2C5F352C92B4460A279B33F3D08B307"/>
          </w:pPr>
          <w:r w:rsidRPr="00CF035E">
            <w:rPr>
              <w:rStyle w:val="Tekstvantijdelijkeaanduiding"/>
            </w:rPr>
            <w:t>Kies een item.</w:t>
          </w:r>
        </w:p>
      </w:docPartBody>
    </w:docPart>
    <w:docPart>
      <w:docPartPr>
        <w:name w:val="27BFE1AE5CBB4561807814C147C1E187"/>
        <w:category>
          <w:name w:val="Algemeen"/>
          <w:gallery w:val="placeholder"/>
        </w:category>
        <w:types>
          <w:type w:val="bbPlcHdr"/>
        </w:types>
        <w:behaviors>
          <w:behavior w:val="content"/>
        </w:behaviors>
        <w:guid w:val="{6C9BED1D-3932-488D-BD8A-56022BAA2E75}"/>
      </w:docPartPr>
      <w:docPartBody>
        <w:p w:rsidR="00C56E51" w:rsidRDefault="00F773ED" w:rsidP="00F773ED">
          <w:pPr>
            <w:pStyle w:val="27BFE1AE5CBB4561807814C147C1E187"/>
          </w:pPr>
          <w:r w:rsidRPr="00986D7D">
            <w:rPr>
              <w:rStyle w:val="Tekstvantijdelijkeaanduiding"/>
            </w:rPr>
            <w:t>Tekst invoeren</w:t>
          </w:r>
        </w:p>
      </w:docPartBody>
    </w:docPart>
    <w:docPart>
      <w:docPartPr>
        <w:name w:val="068CD4C123C34BF99640D699149733AA"/>
        <w:category>
          <w:name w:val="Algemeen"/>
          <w:gallery w:val="placeholder"/>
        </w:category>
        <w:types>
          <w:type w:val="bbPlcHdr"/>
        </w:types>
        <w:behaviors>
          <w:behavior w:val="content"/>
        </w:behaviors>
        <w:guid w:val="{CF0BD3D0-F007-47A8-AD42-EC52354370D8}"/>
      </w:docPartPr>
      <w:docPartBody>
        <w:p w:rsidR="00C56E51" w:rsidRDefault="00F773ED" w:rsidP="00F773ED">
          <w:pPr>
            <w:pStyle w:val="068CD4C123C34BF99640D699149733AA"/>
          </w:pPr>
          <w:r w:rsidRPr="00CF035E">
            <w:rPr>
              <w:rStyle w:val="Tekstvantijdelijkeaanduiding"/>
            </w:rPr>
            <w:t>Kies een item.</w:t>
          </w:r>
        </w:p>
      </w:docPartBody>
    </w:docPart>
    <w:docPart>
      <w:docPartPr>
        <w:name w:val="DE6CDE200C034275B9B19BA0027AF16F"/>
        <w:category>
          <w:name w:val="Algemeen"/>
          <w:gallery w:val="placeholder"/>
        </w:category>
        <w:types>
          <w:type w:val="bbPlcHdr"/>
        </w:types>
        <w:behaviors>
          <w:behavior w:val="content"/>
        </w:behaviors>
        <w:guid w:val="{4BFF54FA-2AB0-4118-AEBC-B4DB46AAB397}"/>
      </w:docPartPr>
      <w:docPartBody>
        <w:p w:rsidR="00C56E51" w:rsidRDefault="00F773ED" w:rsidP="00F773ED">
          <w:pPr>
            <w:pStyle w:val="DE6CDE200C034275B9B19BA0027AF16F"/>
          </w:pPr>
          <w:r w:rsidRPr="00986D7D">
            <w:rPr>
              <w:rStyle w:val="Tekstvantijdelijkeaanduiding"/>
            </w:rPr>
            <w:t>Tekst invoeren</w:t>
          </w:r>
        </w:p>
      </w:docPartBody>
    </w:docPart>
    <w:docPart>
      <w:docPartPr>
        <w:name w:val="7F1A1F4BCD9A482C8BB78BC2B80F441E"/>
        <w:category>
          <w:name w:val="Algemeen"/>
          <w:gallery w:val="placeholder"/>
        </w:category>
        <w:types>
          <w:type w:val="bbPlcHdr"/>
        </w:types>
        <w:behaviors>
          <w:behavior w:val="content"/>
        </w:behaviors>
        <w:guid w:val="{6C390BCD-428F-4BC3-BA03-B46D7485B7E0}"/>
      </w:docPartPr>
      <w:docPartBody>
        <w:p w:rsidR="00C56E51" w:rsidRDefault="00F773ED" w:rsidP="00F773ED">
          <w:pPr>
            <w:pStyle w:val="7F1A1F4BCD9A482C8BB78BC2B80F441E"/>
          </w:pPr>
          <w:r w:rsidRPr="00392776">
            <w:rPr>
              <w:rStyle w:val="Tekstvantijdelijkeaanduiding"/>
            </w:rPr>
            <w:t>Tekst invoeren</w:t>
          </w:r>
        </w:p>
      </w:docPartBody>
    </w:docPart>
    <w:docPart>
      <w:docPartPr>
        <w:name w:val="799BCB33A9404DDDA6ABB4EB5F8BA070"/>
        <w:category>
          <w:name w:val="Algemeen"/>
          <w:gallery w:val="placeholder"/>
        </w:category>
        <w:types>
          <w:type w:val="bbPlcHdr"/>
        </w:types>
        <w:behaviors>
          <w:behavior w:val="content"/>
        </w:behaviors>
        <w:guid w:val="{4F4C98C0-32B5-4808-842F-E605221D7462}"/>
      </w:docPartPr>
      <w:docPartBody>
        <w:p w:rsidR="00C56E51" w:rsidRDefault="00F773ED" w:rsidP="00F773ED">
          <w:pPr>
            <w:pStyle w:val="799BCB33A9404DDDA6ABB4EB5F8BA070"/>
          </w:pPr>
          <w:r w:rsidRPr="00217B7A">
            <w:rPr>
              <w:rStyle w:val="Tekstvantijdelijkeaanduiding"/>
            </w:rPr>
            <w:t>Tekst invoeren</w:t>
          </w:r>
        </w:p>
      </w:docPartBody>
    </w:docPart>
    <w:docPart>
      <w:docPartPr>
        <w:name w:val="8C7DB32C19EB44F6A5ADF5577EF9F803"/>
        <w:category>
          <w:name w:val="Algemeen"/>
          <w:gallery w:val="placeholder"/>
        </w:category>
        <w:types>
          <w:type w:val="bbPlcHdr"/>
        </w:types>
        <w:behaviors>
          <w:behavior w:val="content"/>
        </w:behaviors>
        <w:guid w:val="{CD7C278F-8E57-4343-9196-F2A0EFFDFCB1}"/>
      </w:docPartPr>
      <w:docPartBody>
        <w:p w:rsidR="00C56E51" w:rsidRDefault="00F773ED" w:rsidP="00F773ED">
          <w:pPr>
            <w:pStyle w:val="8C7DB32C19EB44F6A5ADF5577EF9F803"/>
          </w:pPr>
          <w:r w:rsidRPr="007C611E">
            <w:rPr>
              <w:rStyle w:val="Tekstvantijdelijkeaanduiding"/>
            </w:rPr>
            <w:t>Kies een item.</w:t>
          </w:r>
        </w:p>
      </w:docPartBody>
    </w:docPart>
    <w:docPart>
      <w:docPartPr>
        <w:name w:val="155A6A37E3DD40FA9313FFCC72988E7C"/>
        <w:category>
          <w:name w:val="Algemeen"/>
          <w:gallery w:val="placeholder"/>
        </w:category>
        <w:types>
          <w:type w:val="bbPlcHdr"/>
        </w:types>
        <w:behaviors>
          <w:behavior w:val="content"/>
        </w:behaviors>
        <w:guid w:val="{3D373698-3801-4179-948F-F69D788F80DD}"/>
      </w:docPartPr>
      <w:docPartBody>
        <w:p w:rsidR="00C56E51" w:rsidRDefault="00F773ED" w:rsidP="00F773ED">
          <w:pPr>
            <w:pStyle w:val="155A6A37E3DD40FA9313FFCC72988E7C"/>
          </w:pPr>
          <w:r w:rsidRPr="00986D7D">
            <w:rPr>
              <w:rStyle w:val="Tekstvantijdelijkeaanduiding"/>
            </w:rPr>
            <w:t>Tekst invoeren</w:t>
          </w:r>
        </w:p>
      </w:docPartBody>
    </w:docPart>
    <w:docPart>
      <w:docPartPr>
        <w:name w:val="060D5615631842A1A7E2D5ED99A367EF"/>
        <w:category>
          <w:name w:val="Algemeen"/>
          <w:gallery w:val="placeholder"/>
        </w:category>
        <w:types>
          <w:type w:val="bbPlcHdr"/>
        </w:types>
        <w:behaviors>
          <w:behavior w:val="content"/>
        </w:behaviors>
        <w:guid w:val="{B00A5EE3-6305-450C-B1BA-0BA81F0394F3}"/>
      </w:docPartPr>
      <w:docPartBody>
        <w:p w:rsidR="00C56E51" w:rsidRDefault="00F773ED" w:rsidP="00F773ED">
          <w:pPr>
            <w:pStyle w:val="060D5615631842A1A7E2D5ED99A367EF"/>
          </w:pPr>
          <w:r w:rsidRPr="007C611E">
            <w:rPr>
              <w:rStyle w:val="Tekstvantijdelijkeaanduiding"/>
            </w:rPr>
            <w:t>Kies een item.</w:t>
          </w:r>
        </w:p>
      </w:docPartBody>
    </w:docPart>
    <w:docPart>
      <w:docPartPr>
        <w:name w:val="231A3130CDF2408AB4186F3415636019"/>
        <w:category>
          <w:name w:val="Algemeen"/>
          <w:gallery w:val="placeholder"/>
        </w:category>
        <w:types>
          <w:type w:val="bbPlcHdr"/>
        </w:types>
        <w:behaviors>
          <w:behavior w:val="content"/>
        </w:behaviors>
        <w:guid w:val="{86EA485F-9DB4-4A49-B5C6-FC9A54102D4E}"/>
      </w:docPartPr>
      <w:docPartBody>
        <w:p w:rsidR="00C56E51" w:rsidRDefault="00F773ED" w:rsidP="00F773ED">
          <w:pPr>
            <w:pStyle w:val="231A3130CDF2408AB4186F3415636019"/>
          </w:pPr>
          <w:r w:rsidRPr="00986D7D">
            <w:rPr>
              <w:rStyle w:val="Tekstvantijdelijkeaanduiding"/>
            </w:rPr>
            <w:t>Tekst invoeren</w:t>
          </w:r>
        </w:p>
      </w:docPartBody>
    </w:docPart>
    <w:docPart>
      <w:docPartPr>
        <w:name w:val="5AC369A7E8A3470B9E3A0B2E3C3C804E"/>
        <w:category>
          <w:name w:val="Algemeen"/>
          <w:gallery w:val="placeholder"/>
        </w:category>
        <w:types>
          <w:type w:val="bbPlcHdr"/>
        </w:types>
        <w:behaviors>
          <w:behavior w:val="content"/>
        </w:behaviors>
        <w:guid w:val="{A4FE61CF-D4B3-4B56-8320-D68AA4564F05}"/>
      </w:docPartPr>
      <w:docPartBody>
        <w:p w:rsidR="00C56E51" w:rsidRDefault="00F773ED" w:rsidP="00F773ED">
          <w:pPr>
            <w:pStyle w:val="5AC369A7E8A3470B9E3A0B2E3C3C804E"/>
          </w:pPr>
          <w:r w:rsidRPr="005E6787">
            <w:rPr>
              <w:rStyle w:val="Tekstvantijdelijkeaanduiding"/>
              <w:sz w:val="24"/>
              <w:szCs w:val="24"/>
            </w:rPr>
            <w:t>Tekst invoeren</w:t>
          </w:r>
        </w:p>
      </w:docPartBody>
    </w:docPart>
    <w:docPart>
      <w:docPartPr>
        <w:name w:val="459C5CFDA45F4F719AF52ADE6AEAA7FF"/>
        <w:category>
          <w:name w:val="Algemeen"/>
          <w:gallery w:val="placeholder"/>
        </w:category>
        <w:types>
          <w:type w:val="bbPlcHdr"/>
        </w:types>
        <w:behaviors>
          <w:behavior w:val="content"/>
        </w:behaviors>
        <w:guid w:val="{4ECAC953-B0F1-4B6E-B6CA-AD8433D81C97}"/>
      </w:docPartPr>
      <w:docPartBody>
        <w:p w:rsidR="00C56E51" w:rsidRDefault="00F773ED" w:rsidP="00F773ED">
          <w:pPr>
            <w:pStyle w:val="459C5CFDA45F4F719AF52ADE6AEAA7FF"/>
          </w:pPr>
          <w:r w:rsidRPr="00E34C1C">
            <w:rPr>
              <w:rStyle w:val="Tekstvantijdelijkeaanduiding"/>
            </w:rPr>
            <w:t>Kies een item.</w:t>
          </w:r>
        </w:p>
      </w:docPartBody>
    </w:docPart>
    <w:docPart>
      <w:docPartPr>
        <w:name w:val="33B9355311ED4AD4B1068F8A3A8D16E8"/>
        <w:category>
          <w:name w:val="Algemeen"/>
          <w:gallery w:val="placeholder"/>
        </w:category>
        <w:types>
          <w:type w:val="bbPlcHdr"/>
        </w:types>
        <w:behaviors>
          <w:behavior w:val="content"/>
        </w:behaviors>
        <w:guid w:val="{5078A009-6DF2-4042-A644-17B54D65EEC1}"/>
      </w:docPartPr>
      <w:docPartBody>
        <w:p w:rsidR="00C56E51" w:rsidRDefault="00F773ED" w:rsidP="00F773ED">
          <w:pPr>
            <w:pStyle w:val="33B9355311ED4AD4B1068F8A3A8D16E8"/>
          </w:pPr>
          <w:r w:rsidRPr="004C65D2">
            <w:rPr>
              <w:rStyle w:val="Tekstvantijdelijkeaanduiding"/>
              <w:sz w:val="24"/>
              <w:szCs w:val="24"/>
            </w:rPr>
            <w:t>Tekst invoeren</w:t>
          </w:r>
        </w:p>
      </w:docPartBody>
    </w:docPart>
    <w:docPart>
      <w:docPartPr>
        <w:name w:val="3A5E2FAC3E484AAAA4CB96F1ADD42229"/>
        <w:category>
          <w:name w:val="Algemeen"/>
          <w:gallery w:val="placeholder"/>
        </w:category>
        <w:types>
          <w:type w:val="bbPlcHdr"/>
        </w:types>
        <w:behaviors>
          <w:behavior w:val="content"/>
        </w:behaviors>
        <w:guid w:val="{69D4A851-4988-422D-AFF3-3CDD57A4831A}"/>
      </w:docPartPr>
      <w:docPartBody>
        <w:p w:rsidR="00C56E51" w:rsidRDefault="00F773ED" w:rsidP="00F773ED">
          <w:pPr>
            <w:pStyle w:val="3A5E2FAC3E484AAAA4CB96F1ADD42229"/>
          </w:pPr>
          <w:r w:rsidRPr="00E34C1C">
            <w:rPr>
              <w:rStyle w:val="Tekstvantijdelijkeaanduiding"/>
            </w:rPr>
            <w:t>Kies een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D17"/>
    <w:rsid w:val="00227E59"/>
    <w:rsid w:val="004579FB"/>
    <w:rsid w:val="00484D17"/>
    <w:rsid w:val="005435F4"/>
    <w:rsid w:val="00C56E51"/>
    <w:rsid w:val="00F773E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sid w:val="00F773ED"/>
    <w:rPr>
      <w:color w:val="808080"/>
    </w:rPr>
  </w:style>
  <w:style w:type="paragraph" w:customStyle="1" w:styleId="7623AF4423B8452DA8D72901225D134F">
    <w:name w:val="7623AF4423B8452DA8D72901225D134F"/>
    <w:rsid w:val="00484D17"/>
  </w:style>
  <w:style w:type="paragraph" w:customStyle="1" w:styleId="30D35DCF9983404DB6220CC6D2F60025">
    <w:name w:val="30D35DCF9983404DB6220CC6D2F60025"/>
    <w:rsid w:val="00484D17"/>
  </w:style>
  <w:style w:type="paragraph" w:customStyle="1" w:styleId="7623AF4423B8452DA8D72901225D134F1">
    <w:name w:val="7623AF4423B8452DA8D72901225D134F1"/>
    <w:rsid w:val="00484D17"/>
    <w:rPr>
      <w:rFonts w:eastAsiaTheme="minorHAnsi"/>
      <w:lang w:eastAsia="en-US"/>
    </w:rPr>
  </w:style>
  <w:style w:type="paragraph" w:customStyle="1" w:styleId="30D35DCF9983404DB6220CC6D2F600251">
    <w:name w:val="30D35DCF9983404DB6220CC6D2F600251"/>
    <w:rsid w:val="00484D17"/>
    <w:rPr>
      <w:rFonts w:eastAsiaTheme="minorHAnsi"/>
      <w:lang w:eastAsia="en-US"/>
    </w:rPr>
  </w:style>
  <w:style w:type="paragraph" w:customStyle="1" w:styleId="9D269EBA5BF846CA9FF01EA68F1109B3">
    <w:name w:val="9D269EBA5BF846CA9FF01EA68F1109B3"/>
    <w:rsid w:val="00484D17"/>
    <w:rPr>
      <w:rFonts w:eastAsiaTheme="minorHAnsi"/>
      <w:lang w:eastAsia="en-US"/>
    </w:rPr>
  </w:style>
  <w:style w:type="paragraph" w:customStyle="1" w:styleId="DF835B7F99A34593A8A832D6C9AA4E36">
    <w:name w:val="DF835B7F99A34593A8A832D6C9AA4E36"/>
    <w:rsid w:val="00484D17"/>
  </w:style>
  <w:style w:type="paragraph" w:customStyle="1" w:styleId="25B7CF246A97454190E247A133FF64D1">
    <w:name w:val="25B7CF246A97454190E247A133FF64D1"/>
    <w:rsid w:val="00484D17"/>
  </w:style>
  <w:style w:type="paragraph" w:customStyle="1" w:styleId="8B71C05765924078BBCAD5D78BAB3C1B">
    <w:name w:val="8B71C05765924078BBCAD5D78BAB3C1B"/>
    <w:rsid w:val="00484D17"/>
  </w:style>
  <w:style w:type="paragraph" w:customStyle="1" w:styleId="5EB049F3782F4D3E8505F3786FB76F06">
    <w:name w:val="5EB049F3782F4D3E8505F3786FB76F06"/>
    <w:rsid w:val="00484D17"/>
  </w:style>
  <w:style w:type="paragraph" w:customStyle="1" w:styleId="DBFCCAFD90A24E8DB585CC9C5859EEEA">
    <w:name w:val="DBFCCAFD90A24E8DB585CC9C5859EEEA"/>
    <w:rsid w:val="00484D17"/>
  </w:style>
  <w:style w:type="paragraph" w:customStyle="1" w:styleId="8075E5680FEA45B39F1100767B96BECE">
    <w:name w:val="8075E5680FEA45B39F1100767B96BECE"/>
    <w:rsid w:val="00484D17"/>
  </w:style>
  <w:style w:type="paragraph" w:customStyle="1" w:styleId="1ABAE375C0164215A8F8D230FB87F524">
    <w:name w:val="1ABAE375C0164215A8F8D230FB87F524"/>
    <w:rsid w:val="00484D17"/>
  </w:style>
  <w:style w:type="paragraph" w:customStyle="1" w:styleId="27D563EB379E4D059AC10BCAEA68DFC5">
    <w:name w:val="27D563EB379E4D059AC10BCAEA68DFC5"/>
    <w:rsid w:val="00484D17"/>
  </w:style>
  <w:style w:type="paragraph" w:customStyle="1" w:styleId="EFC9018BD91B429387CC9ABA01D2F210">
    <w:name w:val="EFC9018BD91B429387CC9ABA01D2F210"/>
    <w:rsid w:val="00484D17"/>
  </w:style>
  <w:style w:type="paragraph" w:customStyle="1" w:styleId="44C6C0BCFE8A4F66B856BB14AFE02B54">
    <w:name w:val="44C6C0BCFE8A4F66B856BB14AFE02B54"/>
    <w:rsid w:val="00484D17"/>
  </w:style>
  <w:style w:type="paragraph" w:customStyle="1" w:styleId="7A52E6455EA14FDBA26FAD344B863EA2">
    <w:name w:val="7A52E6455EA14FDBA26FAD344B863EA2"/>
    <w:rsid w:val="00484D17"/>
  </w:style>
  <w:style w:type="paragraph" w:customStyle="1" w:styleId="7623AF4423B8452DA8D72901225D134F2">
    <w:name w:val="7623AF4423B8452DA8D72901225D134F2"/>
    <w:rsid w:val="00484D17"/>
    <w:rPr>
      <w:rFonts w:eastAsiaTheme="minorHAnsi"/>
      <w:lang w:eastAsia="en-US"/>
    </w:rPr>
  </w:style>
  <w:style w:type="paragraph" w:customStyle="1" w:styleId="30D35DCF9983404DB6220CC6D2F600252">
    <w:name w:val="30D35DCF9983404DB6220CC6D2F600252"/>
    <w:rsid w:val="00484D17"/>
    <w:rPr>
      <w:rFonts w:eastAsiaTheme="minorHAnsi"/>
      <w:lang w:eastAsia="en-US"/>
    </w:rPr>
  </w:style>
  <w:style w:type="paragraph" w:customStyle="1" w:styleId="9D269EBA5BF846CA9FF01EA68F1109B31">
    <w:name w:val="9D269EBA5BF846CA9FF01EA68F1109B31"/>
    <w:rsid w:val="00484D17"/>
    <w:rPr>
      <w:rFonts w:eastAsiaTheme="minorHAnsi"/>
      <w:lang w:eastAsia="en-US"/>
    </w:rPr>
  </w:style>
  <w:style w:type="paragraph" w:customStyle="1" w:styleId="DF835B7F99A34593A8A832D6C9AA4E361">
    <w:name w:val="DF835B7F99A34593A8A832D6C9AA4E361"/>
    <w:rsid w:val="00484D17"/>
    <w:rPr>
      <w:rFonts w:eastAsiaTheme="minorHAnsi"/>
      <w:lang w:eastAsia="en-US"/>
    </w:rPr>
  </w:style>
  <w:style w:type="paragraph" w:customStyle="1" w:styleId="25B7CF246A97454190E247A133FF64D11">
    <w:name w:val="25B7CF246A97454190E247A133FF64D11"/>
    <w:rsid w:val="00484D17"/>
    <w:rPr>
      <w:rFonts w:eastAsiaTheme="minorHAnsi"/>
      <w:lang w:eastAsia="en-US"/>
    </w:rPr>
  </w:style>
  <w:style w:type="paragraph" w:customStyle="1" w:styleId="8075E5680FEA45B39F1100767B96BECE1">
    <w:name w:val="8075E5680FEA45B39F1100767B96BECE1"/>
    <w:rsid w:val="00484D17"/>
    <w:rPr>
      <w:rFonts w:eastAsiaTheme="minorHAnsi"/>
      <w:lang w:eastAsia="en-US"/>
    </w:rPr>
  </w:style>
  <w:style w:type="paragraph" w:customStyle="1" w:styleId="27D563EB379E4D059AC10BCAEA68DFC51">
    <w:name w:val="27D563EB379E4D059AC10BCAEA68DFC51"/>
    <w:rsid w:val="00484D17"/>
    <w:rPr>
      <w:rFonts w:eastAsiaTheme="minorHAnsi"/>
      <w:lang w:eastAsia="en-US"/>
    </w:rPr>
  </w:style>
  <w:style w:type="paragraph" w:customStyle="1" w:styleId="D21B7301A1AF4AA084CBF80A5207D45B">
    <w:name w:val="D21B7301A1AF4AA084CBF80A5207D45B"/>
    <w:rsid w:val="00484D17"/>
    <w:rPr>
      <w:rFonts w:eastAsiaTheme="minorHAnsi"/>
      <w:lang w:eastAsia="en-US"/>
    </w:rPr>
  </w:style>
  <w:style w:type="paragraph" w:customStyle="1" w:styleId="026DB704C3D140748A6DF4E2B7D80C1B">
    <w:name w:val="026DB704C3D140748A6DF4E2B7D80C1B"/>
    <w:rsid w:val="00484D17"/>
    <w:rPr>
      <w:rFonts w:eastAsiaTheme="minorHAnsi"/>
      <w:lang w:eastAsia="en-US"/>
    </w:rPr>
  </w:style>
  <w:style w:type="paragraph" w:customStyle="1" w:styleId="7A52E6455EA14FDBA26FAD344B863EA21">
    <w:name w:val="7A52E6455EA14FDBA26FAD344B863EA21"/>
    <w:rsid w:val="00484D17"/>
    <w:rPr>
      <w:rFonts w:eastAsiaTheme="minorHAnsi"/>
      <w:lang w:eastAsia="en-US"/>
    </w:rPr>
  </w:style>
  <w:style w:type="paragraph" w:customStyle="1" w:styleId="53214B04467F44DD8A5867C4057AB250">
    <w:name w:val="53214B04467F44DD8A5867C4057AB250"/>
    <w:rsid w:val="00484D17"/>
  </w:style>
  <w:style w:type="paragraph" w:customStyle="1" w:styleId="F5477B5175EB4380BE0CA391DE59523F">
    <w:name w:val="F5477B5175EB4380BE0CA391DE59523F"/>
    <w:rsid w:val="00484D17"/>
  </w:style>
  <w:style w:type="paragraph" w:customStyle="1" w:styleId="56C70F10998342608A6C50C5F68EC73C">
    <w:name w:val="56C70F10998342608A6C50C5F68EC73C"/>
    <w:rsid w:val="00484D17"/>
  </w:style>
  <w:style w:type="paragraph" w:customStyle="1" w:styleId="CF58CD030D594B24913F66F94C1E4B0E">
    <w:name w:val="CF58CD030D594B24913F66F94C1E4B0E"/>
    <w:rsid w:val="00484D17"/>
  </w:style>
  <w:style w:type="paragraph" w:customStyle="1" w:styleId="86BEE9772EE34139BBD5BCA9B5C55509">
    <w:name w:val="86BEE9772EE34139BBD5BCA9B5C55509"/>
    <w:rsid w:val="00484D17"/>
  </w:style>
  <w:style w:type="paragraph" w:customStyle="1" w:styleId="9DE65F1126054865A0EF852D53D6342C">
    <w:name w:val="9DE65F1126054865A0EF852D53D6342C"/>
    <w:rsid w:val="00484D17"/>
  </w:style>
  <w:style w:type="paragraph" w:customStyle="1" w:styleId="7623AF4423B8452DA8D72901225D134F3">
    <w:name w:val="7623AF4423B8452DA8D72901225D134F3"/>
    <w:rsid w:val="00484D17"/>
    <w:rPr>
      <w:rFonts w:eastAsiaTheme="minorHAnsi"/>
      <w:lang w:eastAsia="en-US"/>
    </w:rPr>
  </w:style>
  <w:style w:type="paragraph" w:customStyle="1" w:styleId="30D35DCF9983404DB6220CC6D2F600253">
    <w:name w:val="30D35DCF9983404DB6220CC6D2F600253"/>
    <w:rsid w:val="00484D17"/>
    <w:rPr>
      <w:rFonts w:eastAsiaTheme="minorHAnsi"/>
      <w:lang w:eastAsia="en-US"/>
    </w:rPr>
  </w:style>
  <w:style w:type="paragraph" w:customStyle="1" w:styleId="9D269EBA5BF846CA9FF01EA68F1109B32">
    <w:name w:val="9D269EBA5BF846CA9FF01EA68F1109B32"/>
    <w:rsid w:val="00484D17"/>
    <w:rPr>
      <w:rFonts w:eastAsiaTheme="minorHAnsi"/>
      <w:lang w:eastAsia="en-US"/>
    </w:rPr>
  </w:style>
  <w:style w:type="paragraph" w:customStyle="1" w:styleId="DF835B7F99A34593A8A832D6C9AA4E362">
    <w:name w:val="DF835B7F99A34593A8A832D6C9AA4E362"/>
    <w:rsid w:val="00484D17"/>
    <w:rPr>
      <w:rFonts w:eastAsiaTheme="minorHAnsi"/>
      <w:lang w:eastAsia="en-US"/>
    </w:rPr>
  </w:style>
  <w:style w:type="paragraph" w:customStyle="1" w:styleId="25B7CF246A97454190E247A133FF64D12">
    <w:name w:val="25B7CF246A97454190E247A133FF64D12"/>
    <w:rsid w:val="00484D17"/>
    <w:rPr>
      <w:rFonts w:eastAsiaTheme="minorHAnsi"/>
      <w:lang w:eastAsia="en-US"/>
    </w:rPr>
  </w:style>
  <w:style w:type="paragraph" w:customStyle="1" w:styleId="8075E5680FEA45B39F1100767B96BECE2">
    <w:name w:val="8075E5680FEA45B39F1100767B96BECE2"/>
    <w:rsid w:val="00484D17"/>
    <w:rPr>
      <w:rFonts w:eastAsiaTheme="minorHAnsi"/>
      <w:lang w:eastAsia="en-US"/>
    </w:rPr>
  </w:style>
  <w:style w:type="paragraph" w:customStyle="1" w:styleId="27D563EB379E4D059AC10BCAEA68DFC52">
    <w:name w:val="27D563EB379E4D059AC10BCAEA68DFC52"/>
    <w:rsid w:val="00484D17"/>
    <w:rPr>
      <w:rFonts w:eastAsiaTheme="minorHAnsi"/>
      <w:lang w:eastAsia="en-US"/>
    </w:rPr>
  </w:style>
  <w:style w:type="paragraph" w:customStyle="1" w:styleId="D21B7301A1AF4AA084CBF80A5207D45B1">
    <w:name w:val="D21B7301A1AF4AA084CBF80A5207D45B1"/>
    <w:rsid w:val="00484D17"/>
    <w:rPr>
      <w:rFonts w:eastAsiaTheme="minorHAnsi"/>
      <w:lang w:eastAsia="en-US"/>
    </w:rPr>
  </w:style>
  <w:style w:type="paragraph" w:customStyle="1" w:styleId="026DB704C3D140748A6DF4E2B7D80C1B1">
    <w:name w:val="026DB704C3D140748A6DF4E2B7D80C1B1"/>
    <w:rsid w:val="00484D17"/>
    <w:rPr>
      <w:rFonts w:eastAsiaTheme="minorHAnsi"/>
      <w:lang w:eastAsia="en-US"/>
    </w:rPr>
  </w:style>
  <w:style w:type="paragraph" w:customStyle="1" w:styleId="7A52E6455EA14FDBA26FAD344B863EA22">
    <w:name w:val="7A52E6455EA14FDBA26FAD344B863EA22"/>
    <w:rsid w:val="00484D17"/>
    <w:rPr>
      <w:rFonts w:eastAsiaTheme="minorHAnsi"/>
      <w:lang w:eastAsia="en-US"/>
    </w:rPr>
  </w:style>
  <w:style w:type="paragraph" w:customStyle="1" w:styleId="53214B04467F44DD8A5867C4057AB2501">
    <w:name w:val="53214B04467F44DD8A5867C4057AB2501"/>
    <w:rsid w:val="00484D17"/>
    <w:rPr>
      <w:rFonts w:eastAsiaTheme="minorHAnsi"/>
      <w:lang w:eastAsia="en-US"/>
    </w:rPr>
  </w:style>
  <w:style w:type="paragraph" w:customStyle="1" w:styleId="F5477B5175EB4380BE0CA391DE59523F1">
    <w:name w:val="F5477B5175EB4380BE0CA391DE59523F1"/>
    <w:rsid w:val="00484D17"/>
    <w:rPr>
      <w:rFonts w:eastAsiaTheme="minorHAnsi"/>
      <w:lang w:eastAsia="en-US"/>
    </w:rPr>
  </w:style>
  <w:style w:type="paragraph" w:customStyle="1" w:styleId="56C70F10998342608A6C50C5F68EC73C1">
    <w:name w:val="56C70F10998342608A6C50C5F68EC73C1"/>
    <w:rsid w:val="00484D17"/>
    <w:rPr>
      <w:rFonts w:eastAsiaTheme="minorHAnsi"/>
      <w:lang w:eastAsia="en-US"/>
    </w:rPr>
  </w:style>
  <w:style w:type="paragraph" w:customStyle="1" w:styleId="CF58CD030D594B24913F66F94C1E4B0E1">
    <w:name w:val="CF58CD030D594B24913F66F94C1E4B0E1"/>
    <w:rsid w:val="00484D17"/>
    <w:rPr>
      <w:rFonts w:eastAsiaTheme="minorHAnsi"/>
      <w:lang w:eastAsia="en-US"/>
    </w:rPr>
  </w:style>
  <w:style w:type="paragraph" w:customStyle="1" w:styleId="86BEE9772EE34139BBD5BCA9B5C555091">
    <w:name w:val="86BEE9772EE34139BBD5BCA9B5C555091"/>
    <w:rsid w:val="00484D17"/>
    <w:rPr>
      <w:rFonts w:eastAsiaTheme="minorHAnsi"/>
      <w:lang w:eastAsia="en-US"/>
    </w:rPr>
  </w:style>
  <w:style w:type="paragraph" w:customStyle="1" w:styleId="9DE65F1126054865A0EF852D53D6342C1">
    <w:name w:val="9DE65F1126054865A0EF852D53D6342C1"/>
    <w:rsid w:val="00484D17"/>
    <w:rPr>
      <w:rFonts w:eastAsiaTheme="minorHAnsi"/>
      <w:lang w:eastAsia="en-US"/>
    </w:rPr>
  </w:style>
  <w:style w:type="paragraph" w:customStyle="1" w:styleId="90F82FC67A4744A6820D897DE13C441D">
    <w:name w:val="90F82FC67A4744A6820D897DE13C441D"/>
    <w:rsid w:val="00484D17"/>
  </w:style>
  <w:style w:type="paragraph" w:customStyle="1" w:styleId="AFE2D60266FE4336B15ED8CCC046178F">
    <w:name w:val="AFE2D60266FE4336B15ED8CCC046178F"/>
    <w:rsid w:val="00484D17"/>
  </w:style>
  <w:style w:type="paragraph" w:customStyle="1" w:styleId="4F5766B112514BC5B47EB89C5587698D">
    <w:name w:val="4F5766B112514BC5B47EB89C5587698D"/>
    <w:rsid w:val="00484D17"/>
  </w:style>
  <w:style w:type="paragraph" w:customStyle="1" w:styleId="C40B4698B53C4EDC946E5BEE4165E17E">
    <w:name w:val="C40B4698B53C4EDC946E5BEE4165E17E"/>
    <w:rsid w:val="00484D17"/>
  </w:style>
  <w:style w:type="paragraph" w:customStyle="1" w:styleId="66D6BBE265F948AB9BA3F54D15C8CF93">
    <w:name w:val="66D6BBE265F948AB9BA3F54D15C8CF93"/>
    <w:rsid w:val="00484D17"/>
  </w:style>
  <w:style w:type="paragraph" w:customStyle="1" w:styleId="867392351E904AC9BC7515C3D0F9BE68">
    <w:name w:val="867392351E904AC9BC7515C3D0F9BE68"/>
    <w:rsid w:val="00484D17"/>
  </w:style>
  <w:style w:type="paragraph" w:customStyle="1" w:styleId="4B82F95FF3D1499B9053B76FA8251C53">
    <w:name w:val="4B82F95FF3D1499B9053B76FA8251C53"/>
    <w:rsid w:val="00484D17"/>
  </w:style>
  <w:style w:type="paragraph" w:customStyle="1" w:styleId="A53CA3AA1B394B71B3F03B2B2DE71321">
    <w:name w:val="A53CA3AA1B394B71B3F03B2B2DE71321"/>
    <w:rsid w:val="00484D17"/>
  </w:style>
  <w:style w:type="paragraph" w:customStyle="1" w:styleId="200E5B79DC34423192D8B69A630ED45E">
    <w:name w:val="200E5B79DC34423192D8B69A630ED45E"/>
    <w:rsid w:val="00484D17"/>
  </w:style>
  <w:style w:type="paragraph" w:customStyle="1" w:styleId="CB5F8773E39C47F89618FC8663196509">
    <w:name w:val="CB5F8773E39C47F89618FC8663196509"/>
    <w:rsid w:val="00484D17"/>
  </w:style>
  <w:style w:type="paragraph" w:customStyle="1" w:styleId="4A252FD25ACA49BDB0D4E2F58D25CA86">
    <w:name w:val="4A252FD25ACA49BDB0D4E2F58D25CA86"/>
    <w:rsid w:val="00484D17"/>
  </w:style>
  <w:style w:type="paragraph" w:customStyle="1" w:styleId="92170FA6ACB04368BD2313D231106B49">
    <w:name w:val="92170FA6ACB04368BD2313D231106B49"/>
    <w:rsid w:val="00484D17"/>
  </w:style>
  <w:style w:type="paragraph" w:customStyle="1" w:styleId="943A2A94466A49E5BBD65F27586EE4DF">
    <w:name w:val="943A2A94466A49E5BBD65F27586EE4DF"/>
    <w:rsid w:val="00484D17"/>
  </w:style>
  <w:style w:type="paragraph" w:customStyle="1" w:styleId="BF284FBB8E5847DEBD394F274AFF4605">
    <w:name w:val="BF284FBB8E5847DEBD394F274AFF4605"/>
    <w:rsid w:val="00484D17"/>
  </w:style>
  <w:style w:type="paragraph" w:customStyle="1" w:styleId="C8968193BE194B7088FD0473495487A3">
    <w:name w:val="C8968193BE194B7088FD0473495487A3"/>
    <w:rsid w:val="00484D17"/>
  </w:style>
  <w:style w:type="paragraph" w:customStyle="1" w:styleId="87C1F9E7EB01488FB5C63AD9222B8563">
    <w:name w:val="87C1F9E7EB01488FB5C63AD9222B8563"/>
    <w:rsid w:val="00484D17"/>
  </w:style>
  <w:style w:type="paragraph" w:customStyle="1" w:styleId="D02351895EC14C2A882083B42F961910">
    <w:name w:val="D02351895EC14C2A882083B42F961910"/>
    <w:rsid w:val="00484D17"/>
  </w:style>
  <w:style w:type="paragraph" w:customStyle="1" w:styleId="DD57AABFF086499AA80F6F53BB2BDCD5">
    <w:name w:val="DD57AABFF086499AA80F6F53BB2BDCD5"/>
    <w:rsid w:val="00484D17"/>
  </w:style>
  <w:style w:type="paragraph" w:customStyle="1" w:styleId="7623AF4423B8452DA8D72901225D134F4">
    <w:name w:val="7623AF4423B8452DA8D72901225D134F4"/>
    <w:rsid w:val="00484D17"/>
    <w:rPr>
      <w:rFonts w:eastAsiaTheme="minorHAnsi"/>
      <w:lang w:eastAsia="en-US"/>
    </w:rPr>
  </w:style>
  <w:style w:type="paragraph" w:customStyle="1" w:styleId="90F82FC67A4744A6820D897DE13C441D1">
    <w:name w:val="90F82FC67A4744A6820D897DE13C441D1"/>
    <w:rsid w:val="00484D17"/>
    <w:rPr>
      <w:rFonts w:eastAsiaTheme="minorHAnsi"/>
      <w:lang w:eastAsia="en-US"/>
    </w:rPr>
  </w:style>
  <w:style w:type="paragraph" w:customStyle="1" w:styleId="9D269EBA5BF846CA9FF01EA68F1109B33">
    <w:name w:val="9D269EBA5BF846CA9FF01EA68F1109B33"/>
    <w:rsid w:val="00484D17"/>
    <w:rPr>
      <w:rFonts w:eastAsiaTheme="minorHAnsi"/>
      <w:lang w:eastAsia="en-US"/>
    </w:rPr>
  </w:style>
  <w:style w:type="paragraph" w:customStyle="1" w:styleId="AFE2D60266FE4336B15ED8CCC046178F1">
    <w:name w:val="AFE2D60266FE4336B15ED8CCC046178F1"/>
    <w:rsid w:val="00484D17"/>
    <w:rPr>
      <w:rFonts w:eastAsiaTheme="minorHAnsi"/>
      <w:lang w:eastAsia="en-US"/>
    </w:rPr>
  </w:style>
  <w:style w:type="paragraph" w:customStyle="1" w:styleId="4F5766B112514BC5B47EB89C5587698D1">
    <w:name w:val="4F5766B112514BC5B47EB89C5587698D1"/>
    <w:rsid w:val="00484D17"/>
    <w:rPr>
      <w:rFonts w:eastAsiaTheme="minorHAnsi"/>
      <w:lang w:eastAsia="en-US"/>
    </w:rPr>
  </w:style>
  <w:style w:type="paragraph" w:customStyle="1" w:styleId="C8968193BE194B7088FD0473495487A31">
    <w:name w:val="C8968193BE194B7088FD0473495487A31"/>
    <w:rsid w:val="00484D17"/>
    <w:rPr>
      <w:rFonts w:eastAsiaTheme="minorHAnsi"/>
      <w:lang w:eastAsia="en-US"/>
    </w:rPr>
  </w:style>
  <w:style w:type="paragraph" w:customStyle="1" w:styleId="66D6BBE265F948AB9BA3F54D15C8CF931">
    <w:name w:val="66D6BBE265F948AB9BA3F54D15C8CF931"/>
    <w:rsid w:val="00484D17"/>
    <w:rPr>
      <w:rFonts w:eastAsiaTheme="minorHAnsi"/>
      <w:lang w:eastAsia="en-US"/>
    </w:rPr>
  </w:style>
  <w:style w:type="paragraph" w:customStyle="1" w:styleId="867392351E904AC9BC7515C3D0F9BE681">
    <w:name w:val="867392351E904AC9BC7515C3D0F9BE681"/>
    <w:rsid w:val="00484D17"/>
    <w:rPr>
      <w:rFonts w:eastAsiaTheme="minorHAnsi"/>
      <w:lang w:eastAsia="en-US"/>
    </w:rPr>
  </w:style>
  <w:style w:type="paragraph" w:customStyle="1" w:styleId="D02351895EC14C2A882083B42F9619101">
    <w:name w:val="D02351895EC14C2A882083B42F9619101"/>
    <w:rsid w:val="00484D17"/>
    <w:rPr>
      <w:rFonts w:eastAsiaTheme="minorHAnsi"/>
      <w:lang w:eastAsia="en-US"/>
    </w:rPr>
  </w:style>
  <w:style w:type="paragraph" w:customStyle="1" w:styleId="A53CA3AA1B394B71B3F03B2B2DE713211">
    <w:name w:val="A53CA3AA1B394B71B3F03B2B2DE713211"/>
    <w:rsid w:val="00484D17"/>
    <w:rPr>
      <w:rFonts w:eastAsiaTheme="minorHAnsi"/>
      <w:lang w:eastAsia="en-US"/>
    </w:rPr>
  </w:style>
  <w:style w:type="paragraph" w:customStyle="1" w:styleId="200E5B79DC34423192D8B69A630ED45E1">
    <w:name w:val="200E5B79DC34423192D8B69A630ED45E1"/>
    <w:rsid w:val="00484D17"/>
    <w:rPr>
      <w:rFonts w:eastAsiaTheme="minorHAnsi"/>
      <w:lang w:eastAsia="en-US"/>
    </w:rPr>
  </w:style>
  <w:style w:type="paragraph" w:customStyle="1" w:styleId="CB5F8773E39C47F89618FC86631965091">
    <w:name w:val="CB5F8773E39C47F89618FC86631965091"/>
    <w:rsid w:val="00484D17"/>
    <w:rPr>
      <w:rFonts w:eastAsiaTheme="minorHAnsi"/>
      <w:lang w:eastAsia="en-US"/>
    </w:rPr>
  </w:style>
  <w:style w:type="paragraph" w:customStyle="1" w:styleId="87C1F9E7EB01488FB5C63AD9222B85631">
    <w:name w:val="87C1F9E7EB01488FB5C63AD9222B85631"/>
    <w:rsid w:val="00484D17"/>
    <w:rPr>
      <w:rFonts w:eastAsiaTheme="minorHAnsi"/>
      <w:lang w:eastAsia="en-US"/>
    </w:rPr>
  </w:style>
  <w:style w:type="paragraph" w:customStyle="1" w:styleId="92170FA6ACB04368BD2313D231106B491">
    <w:name w:val="92170FA6ACB04368BD2313D231106B491"/>
    <w:rsid w:val="00484D17"/>
    <w:rPr>
      <w:rFonts w:eastAsiaTheme="minorHAnsi"/>
      <w:lang w:eastAsia="en-US"/>
    </w:rPr>
  </w:style>
  <w:style w:type="paragraph" w:customStyle="1" w:styleId="943A2A94466A49E5BBD65F27586EE4DF1">
    <w:name w:val="943A2A94466A49E5BBD65F27586EE4DF1"/>
    <w:rsid w:val="00484D17"/>
    <w:rPr>
      <w:rFonts w:eastAsiaTheme="minorHAnsi"/>
      <w:lang w:eastAsia="en-US"/>
    </w:rPr>
  </w:style>
  <w:style w:type="paragraph" w:customStyle="1" w:styleId="DD57AABFF086499AA80F6F53BB2BDCD51">
    <w:name w:val="DD57AABFF086499AA80F6F53BB2BDCD51"/>
    <w:rsid w:val="00484D17"/>
    <w:rPr>
      <w:rFonts w:eastAsiaTheme="minorHAnsi"/>
      <w:lang w:eastAsia="en-US"/>
    </w:rPr>
  </w:style>
  <w:style w:type="paragraph" w:customStyle="1" w:styleId="7623AF4423B8452DA8D72901225D134F5">
    <w:name w:val="7623AF4423B8452DA8D72901225D134F5"/>
    <w:rsid w:val="00484D17"/>
    <w:rPr>
      <w:rFonts w:eastAsiaTheme="minorHAnsi"/>
      <w:lang w:eastAsia="en-US"/>
    </w:rPr>
  </w:style>
  <w:style w:type="paragraph" w:customStyle="1" w:styleId="90F82FC67A4744A6820D897DE13C441D2">
    <w:name w:val="90F82FC67A4744A6820D897DE13C441D2"/>
    <w:rsid w:val="00484D17"/>
    <w:rPr>
      <w:rFonts w:eastAsiaTheme="minorHAnsi"/>
      <w:lang w:eastAsia="en-US"/>
    </w:rPr>
  </w:style>
  <w:style w:type="paragraph" w:customStyle="1" w:styleId="9D269EBA5BF846CA9FF01EA68F1109B34">
    <w:name w:val="9D269EBA5BF846CA9FF01EA68F1109B34"/>
    <w:rsid w:val="00484D17"/>
    <w:rPr>
      <w:rFonts w:eastAsiaTheme="minorHAnsi"/>
      <w:lang w:eastAsia="en-US"/>
    </w:rPr>
  </w:style>
  <w:style w:type="paragraph" w:customStyle="1" w:styleId="AFE2D60266FE4336B15ED8CCC046178F2">
    <w:name w:val="AFE2D60266FE4336B15ED8CCC046178F2"/>
    <w:rsid w:val="00484D17"/>
    <w:rPr>
      <w:rFonts w:eastAsiaTheme="minorHAnsi"/>
      <w:lang w:eastAsia="en-US"/>
    </w:rPr>
  </w:style>
  <w:style w:type="paragraph" w:customStyle="1" w:styleId="4F5766B112514BC5B47EB89C5587698D2">
    <w:name w:val="4F5766B112514BC5B47EB89C5587698D2"/>
    <w:rsid w:val="00484D17"/>
    <w:rPr>
      <w:rFonts w:eastAsiaTheme="minorHAnsi"/>
      <w:lang w:eastAsia="en-US"/>
    </w:rPr>
  </w:style>
  <w:style w:type="paragraph" w:customStyle="1" w:styleId="C8968193BE194B7088FD0473495487A32">
    <w:name w:val="C8968193BE194B7088FD0473495487A32"/>
    <w:rsid w:val="00484D17"/>
    <w:rPr>
      <w:rFonts w:eastAsiaTheme="minorHAnsi"/>
      <w:lang w:eastAsia="en-US"/>
    </w:rPr>
  </w:style>
  <w:style w:type="paragraph" w:customStyle="1" w:styleId="66D6BBE265F948AB9BA3F54D15C8CF932">
    <w:name w:val="66D6BBE265F948AB9BA3F54D15C8CF932"/>
    <w:rsid w:val="00484D17"/>
    <w:rPr>
      <w:rFonts w:eastAsiaTheme="minorHAnsi"/>
      <w:lang w:eastAsia="en-US"/>
    </w:rPr>
  </w:style>
  <w:style w:type="paragraph" w:customStyle="1" w:styleId="D02351895EC14C2A882083B42F9619102">
    <w:name w:val="D02351895EC14C2A882083B42F9619102"/>
    <w:rsid w:val="00484D17"/>
    <w:rPr>
      <w:rFonts w:eastAsiaTheme="minorHAnsi"/>
      <w:lang w:eastAsia="en-US"/>
    </w:rPr>
  </w:style>
  <w:style w:type="paragraph" w:customStyle="1" w:styleId="A53CA3AA1B394B71B3F03B2B2DE713212">
    <w:name w:val="A53CA3AA1B394B71B3F03B2B2DE713212"/>
    <w:rsid w:val="00484D17"/>
    <w:rPr>
      <w:rFonts w:eastAsiaTheme="minorHAnsi"/>
      <w:lang w:eastAsia="en-US"/>
    </w:rPr>
  </w:style>
  <w:style w:type="paragraph" w:customStyle="1" w:styleId="200E5B79DC34423192D8B69A630ED45E2">
    <w:name w:val="200E5B79DC34423192D8B69A630ED45E2"/>
    <w:rsid w:val="00484D17"/>
    <w:rPr>
      <w:rFonts w:eastAsiaTheme="minorHAnsi"/>
      <w:lang w:eastAsia="en-US"/>
    </w:rPr>
  </w:style>
  <w:style w:type="paragraph" w:customStyle="1" w:styleId="CB5F8773E39C47F89618FC86631965092">
    <w:name w:val="CB5F8773E39C47F89618FC86631965092"/>
    <w:rsid w:val="00484D17"/>
    <w:rPr>
      <w:rFonts w:eastAsiaTheme="minorHAnsi"/>
      <w:lang w:eastAsia="en-US"/>
    </w:rPr>
  </w:style>
  <w:style w:type="paragraph" w:customStyle="1" w:styleId="87C1F9E7EB01488FB5C63AD9222B85632">
    <w:name w:val="87C1F9E7EB01488FB5C63AD9222B85632"/>
    <w:rsid w:val="00484D17"/>
    <w:rPr>
      <w:rFonts w:eastAsiaTheme="minorHAnsi"/>
      <w:lang w:eastAsia="en-US"/>
    </w:rPr>
  </w:style>
  <w:style w:type="paragraph" w:customStyle="1" w:styleId="92170FA6ACB04368BD2313D231106B492">
    <w:name w:val="92170FA6ACB04368BD2313D231106B492"/>
    <w:rsid w:val="00484D17"/>
    <w:rPr>
      <w:rFonts w:eastAsiaTheme="minorHAnsi"/>
      <w:lang w:eastAsia="en-US"/>
    </w:rPr>
  </w:style>
  <w:style w:type="paragraph" w:customStyle="1" w:styleId="943A2A94466A49E5BBD65F27586EE4DF2">
    <w:name w:val="943A2A94466A49E5BBD65F27586EE4DF2"/>
    <w:rsid w:val="00484D17"/>
    <w:rPr>
      <w:rFonts w:eastAsiaTheme="minorHAnsi"/>
      <w:lang w:eastAsia="en-US"/>
    </w:rPr>
  </w:style>
  <w:style w:type="paragraph" w:customStyle="1" w:styleId="DD57AABFF086499AA80F6F53BB2BDCD52">
    <w:name w:val="DD57AABFF086499AA80F6F53BB2BDCD52"/>
    <w:rsid w:val="00484D17"/>
    <w:rPr>
      <w:rFonts w:eastAsiaTheme="minorHAnsi"/>
      <w:lang w:eastAsia="en-US"/>
    </w:rPr>
  </w:style>
  <w:style w:type="paragraph" w:customStyle="1" w:styleId="7623AF4423B8452DA8D72901225D134F6">
    <w:name w:val="7623AF4423B8452DA8D72901225D134F6"/>
    <w:rsid w:val="00484D17"/>
    <w:rPr>
      <w:rFonts w:eastAsiaTheme="minorHAnsi"/>
      <w:lang w:eastAsia="en-US"/>
    </w:rPr>
  </w:style>
  <w:style w:type="paragraph" w:customStyle="1" w:styleId="90F82FC67A4744A6820D897DE13C441D3">
    <w:name w:val="90F82FC67A4744A6820D897DE13C441D3"/>
    <w:rsid w:val="00484D17"/>
    <w:rPr>
      <w:rFonts w:eastAsiaTheme="minorHAnsi"/>
      <w:lang w:eastAsia="en-US"/>
    </w:rPr>
  </w:style>
  <w:style w:type="paragraph" w:customStyle="1" w:styleId="9D269EBA5BF846CA9FF01EA68F1109B35">
    <w:name w:val="9D269EBA5BF846CA9FF01EA68F1109B35"/>
    <w:rsid w:val="00484D17"/>
    <w:rPr>
      <w:rFonts w:eastAsiaTheme="minorHAnsi"/>
      <w:lang w:eastAsia="en-US"/>
    </w:rPr>
  </w:style>
  <w:style w:type="paragraph" w:customStyle="1" w:styleId="AFE2D60266FE4336B15ED8CCC046178F3">
    <w:name w:val="AFE2D60266FE4336B15ED8CCC046178F3"/>
    <w:rsid w:val="00484D17"/>
    <w:rPr>
      <w:rFonts w:eastAsiaTheme="minorHAnsi"/>
      <w:lang w:eastAsia="en-US"/>
    </w:rPr>
  </w:style>
  <w:style w:type="paragraph" w:customStyle="1" w:styleId="4F5766B112514BC5B47EB89C5587698D3">
    <w:name w:val="4F5766B112514BC5B47EB89C5587698D3"/>
    <w:rsid w:val="00484D17"/>
    <w:rPr>
      <w:rFonts w:eastAsiaTheme="minorHAnsi"/>
      <w:lang w:eastAsia="en-US"/>
    </w:rPr>
  </w:style>
  <w:style w:type="paragraph" w:customStyle="1" w:styleId="C8968193BE194B7088FD0473495487A33">
    <w:name w:val="C8968193BE194B7088FD0473495487A33"/>
    <w:rsid w:val="00484D17"/>
    <w:rPr>
      <w:rFonts w:eastAsiaTheme="minorHAnsi"/>
      <w:lang w:eastAsia="en-US"/>
    </w:rPr>
  </w:style>
  <w:style w:type="paragraph" w:customStyle="1" w:styleId="66D6BBE265F948AB9BA3F54D15C8CF933">
    <w:name w:val="66D6BBE265F948AB9BA3F54D15C8CF933"/>
    <w:rsid w:val="00484D17"/>
    <w:rPr>
      <w:rFonts w:eastAsiaTheme="minorHAnsi"/>
      <w:lang w:eastAsia="en-US"/>
    </w:rPr>
  </w:style>
  <w:style w:type="paragraph" w:customStyle="1" w:styleId="1083AB045BFB4004AF8AB4F41B121E50">
    <w:name w:val="1083AB045BFB4004AF8AB4F41B121E50"/>
    <w:rsid w:val="00484D17"/>
    <w:rPr>
      <w:rFonts w:eastAsiaTheme="minorHAnsi"/>
      <w:lang w:eastAsia="en-US"/>
    </w:rPr>
  </w:style>
  <w:style w:type="paragraph" w:customStyle="1" w:styleId="D02351895EC14C2A882083B42F9619103">
    <w:name w:val="D02351895EC14C2A882083B42F9619103"/>
    <w:rsid w:val="00484D17"/>
    <w:rPr>
      <w:rFonts w:eastAsiaTheme="minorHAnsi"/>
      <w:lang w:eastAsia="en-US"/>
    </w:rPr>
  </w:style>
  <w:style w:type="paragraph" w:customStyle="1" w:styleId="A53CA3AA1B394B71B3F03B2B2DE713213">
    <w:name w:val="A53CA3AA1B394B71B3F03B2B2DE713213"/>
    <w:rsid w:val="00484D17"/>
    <w:rPr>
      <w:rFonts w:eastAsiaTheme="minorHAnsi"/>
      <w:lang w:eastAsia="en-US"/>
    </w:rPr>
  </w:style>
  <w:style w:type="paragraph" w:customStyle="1" w:styleId="200E5B79DC34423192D8B69A630ED45E3">
    <w:name w:val="200E5B79DC34423192D8B69A630ED45E3"/>
    <w:rsid w:val="00484D17"/>
    <w:rPr>
      <w:rFonts w:eastAsiaTheme="minorHAnsi"/>
      <w:lang w:eastAsia="en-US"/>
    </w:rPr>
  </w:style>
  <w:style w:type="paragraph" w:customStyle="1" w:styleId="CB5F8773E39C47F89618FC86631965093">
    <w:name w:val="CB5F8773E39C47F89618FC86631965093"/>
    <w:rsid w:val="00484D17"/>
    <w:rPr>
      <w:rFonts w:eastAsiaTheme="minorHAnsi"/>
      <w:lang w:eastAsia="en-US"/>
    </w:rPr>
  </w:style>
  <w:style w:type="paragraph" w:customStyle="1" w:styleId="87C1F9E7EB01488FB5C63AD9222B85633">
    <w:name w:val="87C1F9E7EB01488FB5C63AD9222B85633"/>
    <w:rsid w:val="00484D17"/>
    <w:rPr>
      <w:rFonts w:eastAsiaTheme="minorHAnsi"/>
      <w:lang w:eastAsia="en-US"/>
    </w:rPr>
  </w:style>
  <w:style w:type="paragraph" w:customStyle="1" w:styleId="92170FA6ACB04368BD2313D231106B493">
    <w:name w:val="92170FA6ACB04368BD2313D231106B493"/>
    <w:rsid w:val="00484D17"/>
    <w:rPr>
      <w:rFonts w:eastAsiaTheme="minorHAnsi"/>
      <w:lang w:eastAsia="en-US"/>
    </w:rPr>
  </w:style>
  <w:style w:type="paragraph" w:customStyle="1" w:styleId="943A2A94466A49E5BBD65F27586EE4DF3">
    <w:name w:val="943A2A94466A49E5BBD65F27586EE4DF3"/>
    <w:rsid w:val="00484D17"/>
    <w:rPr>
      <w:rFonts w:eastAsiaTheme="minorHAnsi"/>
      <w:lang w:eastAsia="en-US"/>
    </w:rPr>
  </w:style>
  <w:style w:type="paragraph" w:customStyle="1" w:styleId="DD57AABFF086499AA80F6F53BB2BDCD53">
    <w:name w:val="DD57AABFF086499AA80F6F53BB2BDCD53"/>
    <w:rsid w:val="00484D17"/>
    <w:rPr>
      <w:rFonts w:eastAsiaTheme="minorHAnsi"/>
      <w:lang w:eastAsia="en-US"/>
    </w:rPr>
  </w:style>
  <w:style w:type="paragraph" w:customStyle="1" w:styleId="7623AF4423B8452DA8D72901225D134F7">
    <w:name w:val="7623AF4423B8452DA8D72901225D134F7"/>
    <w:rsid w:val="00484D17"/>
    <w:rPr>
      <w:rFonts w:eastAsiaTheme="minorHAnsi"/>
      <w:lang w:eastAsia="en-US"/>
    </w:rPr>
  </w:style>
  <w:style w:type="paragraph" w:customStyle="1" w:styleId="90F82FC67A4744A6820D897DE13C441D4">
    <w:name w:val="90F82FC67A4744A6820D897DE13C441D4"/>
    <w:rsid w:val="00484D17"/>
    <w:rPr>
      <w:rFonts w:eastAsiaTheme="minorHAnsi"/>
      <w:lang w:eastAsia="en-US"/>
    </w:rPr>
  </w:style>
  <w:style w:type="paragraph" w:customStyle="1" w:styleId="9D269EBA5BF846CA9FF01EA68F1109B36">
    <w:name w:val="9D269EBA5BF846CA9FF01EA68F1109B36"/>
    <w:rsid w:val="00484D17"/>
    <w:rPr>
      <w:rFonts w:eastAsiaTheme="minorHAnsi"/>
      <w:lang w:eastAsia="en-US"/>
    </w:rPr>
  </w:style>
  <w:style w:type="paragraph" w:customStyle="1" w:styleId="AFE2D60266FE4336B15ED8CCC046178F4">
    <w:name w:val="AFE2D60266FE4336B15ED8CCC046178F4"/>
    <w:rsid w:val="00484D17"/>
    <w:rPr>
      <w:rFonts w:eastAsiaTheme="minorHAnsi"/>
      <w:lang w:eastAsia="en-US"/>
    </w:rPr>
  </w:style>
  <w:style w:type="paragraph" w:customStyle="1" w:styleId="4F5766B112514BC5B47EB89C5587698D4">
    <w:name w:val="4F5766B112514BC5B47EB89C5587698D4"/>
    <w:rsid w:val="00484D17"/>
    <w:rPr>
      <w:rFonts w:eastAsiaTheme="minorHAnsi"/>
      <w:lang w:eastAsia="en-US"/>
    </w:rPr>
  </w:style>
  <w:style w:type="paragraph" w:customStyle="1" w:styleId="C8968193BE194B7088FD0473495487A34">
    <w:name w:val="C8968193BE194B7088FD0473495487A34"/>
    <w:rsid w:val="00484D17"/>
    <w:rPr>
      <w:rFonts w:eastAsiaTheme="minorHAnsi"/>
      <w:lang w:eastAsia="en-US"/>
    </w:rPr>
  </w:style>
  <w:style w:type="paragraph" w:customStyle="1" w:styleId="66D6BBE265F948AB9BA3F54D15C8CF934">
    <w:name w:val="66D6BBE265F948AB9BA3F54D15C8CF934"/>
    <w:rsid w:val="00484D17"/>
    <w:rPr>
      <w:rFonts w:eastAsiaTheme="minorHAnsi"/>
      <w:lang w:eastAsia="en-US"/>
    </w:rPr>
  </w:style>
  <w:style w:type="paragraph" w:customStyle="1" w:styleId="D02351895EC14C2A882083B42F9619104">
    <w:name w:val="D02351895EC14C2A882083B42F9619104"/>
    <w:rsid w:val="00484D17"/>
    <w:rPr>
      <w:rFonts w:eastAsiaTheme="minorHAnsi"/>
      <w:lang w:eastAsia="en-US"/>
    </w:rPr>
  </w:style>
  <w:style w:type="paragraph" w:customStyle="1" w:styleId="A53CA3AA1B394B71B3F03B2B2DE713214">
    <w:name w:val="A53CA3AA1B394B71B3F03B2B2DE713214"/>
    <w:rsid w:val="00484D17"/>
    <w:rPr>
      <w:rFonts w:eastAsiaTheme="minorHAnsi"/>
      <w:lang w:eastAsia="en-US"/>
    </w:rPr>
  </w:style>
  <w:style w:type="paragraph" w:customStyle="1" w:styleId="200E5B79DC34423192D8B69A630ED45E4">
    <w:name w:val="200E5B79DC34423192D8B69A630ED45E4"/>
    <w:rsid w:val="00484D17"/>
    <w:rPr>
      <w:rFonts w:eastAsiaTheme="minorHAnsi"/>
      <w:lang w:eastAsia="en-US"/>
    </w:rPr>
  </w:style>
  <w:style w:type="paragraph" w:customStyle="1" w:styleId="CB5F8773E39C47F89618FC86631965094">
    <w:name w:val="CB5F8773E39C47F89618FC86631965094"/>
    <w:rsid w:val="00484D17"/>
    <w:rPr>
      <w:rFonts w:eastAsiaTheme="minorHAnsi"/>
      <w:lang w:eastAsia="en-US"/>
    </w:rPr>
  </w:style>
  <w:style w:type="paragraph" w:customStyle="1" w:styleId="87C1F9E7EB01488FB5C63AD9222B85634">
    <w:name w:val="87C1F9E7EB01488FB5C63AD9222B85634"/>
    <w:rsid w:val="00484D17"/>
    <w:rPr>
      <w:rFonts w:eastAsiaTheme="minorHAnsi"/>
      <w:lang w:eastAsia="en-US"/>
    </w:rPr>
  </w:style>
  <w:style w:type="paragraph" w:customStyle="1" w:styleId="92170FA6ACB04368BD2313D231106B494">
    <w:name w:val="92170FA6ACB04368BD2313D231106B494"/>
    <w:rsid w:val="00484D17"/>
    <w:rPr>
      <w:rFonts w:eastAsiaTheme="minorHAnsi"/>
      <w:lang w:eastAsia="en-US"/>
    </w:rPr>
  </w:style>
  <w:style w:type="paragraph" w:customStyle="1" w:styleId="943A2A94466A49E5BBD65F27586EE4DF4">
    <w:name w:val="943A2A94466A49E5BBD65F27586EE4DF4"/>
    <w:rsid w:val="00484D17"/>
    <w:rPr>
      <w:rFonts w:eastAsiaTheme="minorHAnsi"/>
      <w:lang w:eastAsia="en-US"/>
    </w:rPr>
  </w:style>
  <w:style w:type="paragraph" w:customStyle="1" w:styleId="DD57AABFF086499AA80F6F53BB2BDCD54">
    <w:name w:val="DD57AABFF086499AA80F6F53BB2BDCD54"/>
    <w:rsid w:val="00484D17"/>
    <w:rPr>
      <w:rFonts w:eastAsiaTheme="minorHAnsi"/>
      <w:lang w:eastAsia="en-US"/>
    </w:rPr>
  </w:style>
  <w:style w:type="paragraph" w:customStyle="1" w:styleId="7623AF4423B8452DA8D72901225D134F8">
    <w:name w:val="7623AF4423B8452DA8D72901225D134F8"/>
    <w:rsid w:val="00484D17"/>
    <w:rPr>
      <w:rFonts w:eastAsiaTheme="minorHAnsi"/>
      <w:lang w:eastAsia="en-US"/>
    </w:rPr>
  </w:style>
  <w:style w:type="paragraph" w:customStyle="1" w:styleId="90F82FC67A4744A6820D897DE13C441D5">
    <w:name w:val="90F82FC67A4744A6820D897DE13C441D5"/>
    <w:rsid w:val="00484D17"/>
    <w:rPr>
      <w:rFonts w:eastAsiaTheme="minorHAnsi"/>
      <w:lang w:eastAsia="en-US"/>
    </w:rPr>
  </w:style>
  <w:style w:type="paragraph" w:customStyle="1" w:styleId="9D269EBA5BF846CA9FF01EA68F1109B37">
    <w:name w:val="9D269EBA5BF846CA9FF01EA68F1109B37"/>
    <w:rsid w:val="00484D17"/>
    <w:rPr>
      <w:rFonts w:eastAsiaTheme="minorHAnsi"/>
      <w:lang w:eastAsia="en-US"/>
    </w:rPr>
  </w:style>
  <w:style w:type="paragraph" w:customStyle="1" w:styleId="AFE2D60266FE4336B15ED8CCC046178F5">
    <w:name w:val="AFE2D60266FE4336B15ED8CCC046178F5"/>
    <w:rsid w:val="00484D17"/>
    <w:rPr>
      <w:rFonts w:eastAsiaTheme="minorHAnsi"/>
      <w:lang w:eastAsia="en-US"/>
    </w:rPr>
  </w:style>
  <w:style w:type="paragraph" w:customStyle="1" w:styleId="4F5766B112514BC5B47EB89C5587698D5">
    <w:name w:val="4F5766B112514BC5B47EB89C5587698D5"/>
    <w:rsid w:val="00484D17"/>
    <w:rPr>
      <w:rFonts w:eastAsiaTheme="minorHAnsi"/>
      <w:lang w:eastAsia="en-US"/>
    </w:rPr>
  </w:style>
  <w:style w:type="paragraph" w:customStyle="1" w:styleId="C8968193BE194B7088FD0473495487A35">
    <w:name w:val="C8968193BE194B7088FD0473495487A35"/>
    <w:rsid w:val="00484D17"/>
    <w:rPr>
      <w:rFonts w:eastAsiaTheme="minorHAnsi"/>
      <w:lang w:eastAsia="en-US"/>
    </w:rPr>
  </w:style>
  <w:style w:type="paragraph" w:customStyle="1" w:styleId="66D6BBE265F948AB9BA3F54D15C8CF935">
    <w:name w:val="66D6BBE265F948AB9BA3F54D15C8CF935"/>
    <w:rsid w:val="00484D17"/>
    <w:rPr>
      <w:rFonts w:eastAsiaTheme="minorHAnsi"/>
      <w:lang w:eastAsia="en-US"/>
    </w:rPr>
  </w:style>
  <w:style w:type="paragraph" w:customStyle="1" w:styleId="D02351895EC14C2A882083B42F9619105">
    <w:name w:val="D02351895EC14C2A882083B42F9619105"/>
    <w:rsid w:val="00484D17"/>
    <w:rPr>
      <w:rFonts w:eastAsiaTheme="minorHAnsi"/>
      <w:lang w:eastAsia="en-US"/>
    </w:rPr>
  </w:style>
  <w:style w:type="paragraph" w:customStyle="1" w:styleId="A53CA3AA1B394B71B3F03B2B2DE713215">
    <w:name w:val="A53CA3AA1B394B71B3F03B2B2DE713215"/>
    <w:rsid w:val="00484D17"/>
    <w:rPr>
      <w:rFonts w:eastAsiaTheme="minorHAnsi"/>
      <w:lang w:eastAsia="en-US"/>
    </w:rPr>
  </w:style>
  <w:style w:type="paragraph" w:customStyle="1" w:styleId="200E5B79DC34423192D8B69A630ED45E5">
    <w:name w:val="200E5B79DC34423192D8B69A630ED45E5"/>
    <w:rsid w:val="00484D17"/>
    <w:rPr>
      <w:rFonts w:eastAsiaTheme="minorHAnsi"/>
      <w:lang w:eastAsia="en-US"/>
    </w:rPr>
  </w:style>
  <w:style w:type="paragraph" w:customStyle="1" w:styleId="CB5F8773E39C47F89618FC86631965095">
    <w:name w:val="CB5F8773E39C47F89618FC86631965095"/>
    <w:rsid w:val="00484D17"/>
    <w:rPr>
      <w:rFonts w:eastAsiaTheme="minorHAnsi"/>
      <w:lang w:eastAsia="en-US"/>
    </w:rPr>
  </w:style>
  <w:style w:type="paragraph" w:customStyle="1" w:styleId="87C1F9E7EB01488FB5C63AD9222B85635">
    <w:name w:val="87C1F9E7EB01488FB5C63AD9222B85635"/>
    <w:rsid w:val="00484D17"/>
    <w:rPr>
      <w:rFonts w:eastAsiaTheme="minorHAnsi"/>
      <w:lang w:eastAsia="en-US"/>
    </w:rPr>
  </w:style>
  <w:style w:type="paragraph" w:customStyle="1" w:styleId="92170FA6ACB04368BD2313D231106B495">
    <w:name w:val="92170FA6ACB04368BD2313D231106B495"/>
    <w:rsid w:val="00484D17"/>
    <w:rPr>
      <w:rFonts w:eastAsiaTheme="minorHAnsi"/>
      <w:lang w:eastAsia="en-US"/>
    </w:rPr>
  </w:style>
  <w:style w:type="paragraph" w:customStyle="1" w:styleId="943A2A94466A49E5BBD65F27586EE4DF5">
    <w:name w:val="943A2A94466A49E5BBD65F27586EE4DF5"/>
    <w:rsid w:val="00484D17"/>
    <w:rPr>
      <w:rFonts w:eastAsiaTheme="minorHAnsi"/>
      <w:lang w:eastAsia="en-US"/>
    </w:rPr>
  </w:style>
  <w:style w:type="paragraph" w:customStyle="1" w:styleId="DD57AABFF086499AA80F6F53BB2BDCD55">
    <w:name w:val="DD57AABFF086499AA80F6F53BB2BDCD55"/>
    <w:rsid w:val="00484D17"/>
    <w:rPr>
      <w:rFonts w:eastAsiaTheme="minorHAnsi"/>
      <w:lang w:eastAsia="en-US"/>
    </w:rPr>
  </w:style>
  <w:style w:type="paragraph" w:customStyle="1" w:styleId="85B819E45103471185FCBC0F7317F9E9">
    <w:name w:val="85B819E45103471185FCBC0F7317F9E9"/>
    <w:rsid w:val="00484D17"/>
  </w:style>
  <w:style w:type="paragraph" w:customStyle="1" w:styleId="7327F9DB24CD4BF29D5B5D38015BC623">
    <w:name w:val="7327F9DB24CD4BF29D5B5D38015BC623"/>
    <w:rsid w:val="00484D17"/>
  </w:style>
  <w:style w:type="paragraph" w:customStyle="1" w:styleId="7623AF4423B8452DA8D72901225D134F9">
    <w:name w:val="7623AF4423B8452DA8D72901225D134F9"/>
    <w:rsid w:val="00484D17"/>
    <w:rPr>
      <w:rFonts w:eastAsiaTheme="minorHAnsi"/>
      <w:lang w:eastAsia="en-US"/>
    </w:rPr>
  </w:style>
  <w:style w:type="paragraph" w:customStyle="1" w:styleId="90F82FC67A4744A6820D897DE13C441D6">
    <w:name w:val="90F82FC67A4744A6820D897DE13C441D6"/>
    <w:rsid w:val="00484D17"/>
    <w:rPr>
      <w:rFonts w:eastAsiaTheme="minorHAnsi"/>
      <w:lang w:eastAsia="en-US"/>
    </w:rPr>
  </w:style>
  <w:style w:type="paragraph" w:customStyle="1" w:styleId="9D269EBA5BF846CA9FF01EA68F1109B38">
    <w:name w:val="9D269EBA5BF846CA9FF01EA68F1109B38"/>
    <w:rsid w:val="00484D17"/>
    <w:rPr>
      <w:rFonts w:eastAsiaTheme="minorHAnsi"/>
      <w:lang w:eastAsia="en-US"/>
    </w:rPr>
  </w:style>
  <w:style w:type="paragraph" w:customStyle="1" w:styleId="AFE2D60266FE4336B15ED8CCC046178F6">
    <w:name w:val="AFE2D60266FE4336B15ED8CCC046178F6"/>
    <w:rsid w:val="00484D17"/>
    <w:rPr>
      <w:rFonts w:eastAsiaTheme="minorHAnsi"/>
      <w:lang w:eastAsia="en-US"/>
    </w:rPr>
  </w:style>
  <w:style w:type="paragraph" w:customStyle="1" w:styleId="4F5766B112514BC5B47EB89C5587698D6">
    <w:name w:val="4F5766B112514BC5B47EB89C5587698D6"/>
    <w:rsid w:val="00484D17"/>
    <w:rPr>
      <w:rFonts w:eastAsiaTheme="minorHAnsi"/>
      <w:lang w:eastAsia="en-US"/>
    </w:rPr>
  </w:style>
  <w:style w:type="paragraph" w:customStyle="1" w:styleId="C8968193BE194B7088FD0473495487A36">
    <w:name w:val="C8968193BE194B7088FD0473495487A36"/>
    <w:rsid w:val="00484D17"/>
    <w:rPr>
      <w:rFonts w:eastAsiaTheme="minorHAnsi"/>
      <w:lang w:eastAsia="en-US"/>
    </w:rPr>
  </w:style>
  <w:style w:type="paragraph" w:customStyle="1" w:styleId="66D6BBE265F948AB9BA3F54D15C8CF936">
    <w:name w:val="66D6BBE265F948AB9BA3F54D15C8CF936"/>
    <w:rsid w:val="00484D17"/>
    <w:rPr>
      <w:rFonts w:eastAsiaTheme="minorHAnsi"/>
      <w:lang w:eastAsia="en-US"/>
    </w:rPr>
  </w:style>
  <w:style w:type="paragraph" w:customStyle="1" w:styleId="253CBC8B858E4067BFFA30FDBDB2E5CB">
    <w:name w:val="253CBC8B858E4067BFFA30FDBDB2E5CB"/>
    <w:rsid w:val="00484D17"/>
    <w:rPr>
      <w:rFonts w:eastAsiaTheme="minorHAnsi"/>
      <w:lang w:eastAsia="en-US"/>
    </w:rPr>
  </w:style>
  <w:style w:type="paragraph" w:customStyle="1" w:styleId="D02351895EC14C2A882083B42F9619106">
    <w:name w:val="D02351895EC14C2A882083B42F9619106"/>
    <w:rsid w:val="00484D17"/>
    <w:rPr>
      <w:rFonts w:eastAsiaTheme="minorHAnsi"/>
      <w:lang w:eastAsia="en-US"/>
    </w:rPr>
  </w:style>
  <w:style w:type="paragraph" w:customStyle="1" w:styleId="A53CA3AA1B394B71B3F03B2B2DE713216">
    <w:name w:val="A53CA3AA1B394B71B3F03B2B2DE713216"/>
    <w:rsid w:val="00484D17"/>
    <w:rPr>
      <w:rFonts w:eastAsiaTheme="minorHAnsi"/>
      <w:lang w:eastAsia="en-US"/>
    </w:rPr>
  </w:style>
  <w:style w:type="paragraph" w:customStyle="1" w:styleId="200E5B79DC34423192D8B69A630ED45E6">
    <w:name w:val="200E5B79DC34423192D8B69A630ED45E6"/>
    <w:rsid w:val="00484D17"/>
    <w:rPr>
      <w:rFonts w:eastAsiaTheme="minorHAnsi"/>
      <w:lang w:eastAsia="en-US"/>
    </w:rPr>
  </w:style>
  <w:style w:type="paragraph" w:customStyle="1" w:styleId="CB5F8773E39C47F89618FC86631965096">
    <w:name w:val="CB5F8773E39C47F89618FC86631965096"/>
    <w:rsid w:val="00484D17"/>
    <w:rPr>
      <w:rFonts w:eastAsiaTheme="minorHAnsi"/>
      <w:lang w:eastAsia="en-US"/>
    </w:rPr>
  </w:style>
  <w:style w:type="paragraph" w:customStyle="1" w:styleId="87C1F9E7EB01488FB5C63AD9222B85636">
    <w:name w:val="87C1F9E7EB01488FB5C63AD9222B85636"/>
    <w:rsid w:val="00484D17"/>
    <w:rPr>
      <w:rFonts w:eastAsiaTheme="minorHAnsi"/>
      <w:lang w:eastAsia="en-US"/>
    </w:rPr>
  </w:style>
  <w:style w:type="paragraph" w:customStyle="1" w:styleId="92170FA6ACB04368BD2313D231106B496">
    <w:name w:val="92170FA6ACB04368BD2313D231106B496"/>
    <w:rsid w:val="00484D17"/>
    <w:rPr>
      <w:rFonts w:eastAsiaTheme="minorHAnsi"/>
      <w:lang w:eastAsia="en-US"/>
    </w:rPr>
  </w:style>
  <w:style w:type="paragraph" w:customStyle="1" w:styleId="943A2A94466A49E5BBD65F27586EE4DF6">
    <w:name w:val="943A2A94466A49E5BBD65F27586EE4DF6"/>
    <w:rsid w:val="00484D17"/>
    <w:rPr>
      <w:rFonts w:eastAsiaTheme="minorHAnsi"/>
      <w:lang w:eastAsia="en-US"/>
    </w:rPr>
  </w:style>
  <w:style w:type="paragraph" w:customStyle="1" w:styleId="DD57AABFF086499AA80F6F53BB2BDCD56">
    <w:name w:val="DD57AABFF086499AA80F6F53BB2BDCD56"/>
    <w:rsid w:val="00484D17"/>
    <w:rPr>
      <w:rFonts w:eastAsiaTheme="minorHAnsi"/>
      <w:lang w:eastAsia="en-US"/>
    </w:rPr>
  </w:style>
  <w:style w:type="paragraph" w:customStyle="1" w:styleId="85B819E45103471185FCBC0F7317F9E91">
    <w:name w:val="85B819E45103471185FCBC0F7317F9E91"/>
    <w:rsid w:val="00484D17"/>
    <w:rPr>
      <w:rFonts w:eastAsiaTheme="minorHAnsi"/>
      <w:lang w:eastAsia="en-US"/>
    </w:rPr>
  </w:style>
  <w:style w:type="paragraph" w:customStyle="1" w:styleId="7327F9DB24CD4BF29D5B5D38015BC6231">
    <w:name w:val="7327F9DB24CD4BF29D5B5D38015BC6231"/>
    <w:rsid w:val="00484D17"/>
    <w:rPr>
      <w:rFonts w:eastAsiaTheme="minorHAnsi"/>
      <w:lang w:eastAsia="en-US"/>
    </w:rPr>
  </w:style>
  <w:style w:type="paragraph" w:customStyle="1" w:styleId="FB95C466CB634727A9D50A9F12C50AAC">
    <w:name w:val="FB95C466CB634727A9D50A9F12C50AAC"/>
    <w:rsid w:val="00484D17"/>
    <w:rPr>
      <w:rFonts w:eastAsiaTheme="minorHAnsi"/>
      <w:lang w:eastAsia="en-US"/>
    </w:rPr>
  </w:style>
  <w:style w:type="paragraph" w:customStyle="1" w:styleId="DDBA66660F12428F8296A4C3EC62AB08">
    <w:name w:val="DDBA66660F12428F8296A4C3EC62AB08"/>
    <w:rsid w:val="00484D17"/>
  </w:style>
  <w:style w:type="paragraph" w:customStyle="1" w:styleId="7623AF4423B8452DA8D72901225D134F10">
    <w:name w:val="7623AF4423B8452DA8D72901225D134F10"/>
    <w:rsid w:val="00484D17"/>
    <w:rPr>
      <w:rFonts w:eastAsiaTheme="minorHAnsi"/>
      <w:lang w:eastAsia="en-US"/>
    </w:rPr>
  </w:style>
  <w:style w:type="paragraph" w:customStyle="1" w:styleId="90F82FC67A4744A6820D897DE13C441D7">
    <w:name w:val="90F82FC67A4744A6820D897DE13C441D7"/>
    <w:rsid w:val="00484D17"/>
    <w:rPr>
      <w:rFonts w:eastAsiaTheme="minorHAnsi"/>
      <w:lang w:eastAsia="en-US"/>
    </w:rPr>
  </w:style>
  <w:style w:type="paragraph" w:customStyle="1" w:styleId="9D269EBA5BF846CA9FF01EA68F1109B39">
    <w:name w:val="9D269EBA5BF846CA9FF01EA68F1109B39"/>
    <w:rsid w:val="00484D17"/>
    <w:rPr>
      <w:rFonts w:eastAsiaTheme="minorHAnsi"/>
      <w:lang w:eastAsia="en-US"/>
    </w:rPr>
  </w:style>
  <w:style w:type="paragraph" w:customStyle="1" w:styleId="AFE2D60266FE4336B15ED8CCC046178F7">
    <w:name w:val="AFE2D60266FE4336B15ED8CCC046178F7"/>
    <w:rsid w:val="00484D17"/>
    <w:rPr>
      <w:rFonts w:eastAsiaTheme="minorHAnsi"/>
      <w:lang w:eastAsia="en-US"/>
    </w:rPr>
  </w:style>
  <w:style w:type="paragraph" w:customStyle="1" w:styleId="4F5766B112514BC5B47EB89C5587698D7">
    <w:name w:val="4F5766B112514BC5B47EB89C5587698D7"/>
    <w:rsid w:val="00484D17"/>
    <w:rPr>
      <w:rFonts w:eastAsiaTheme="minorHAnsi"/>
      <w:lang w:eastAsia="en-US"/>
    </w:rPr>
  </w:style>
  <w:style w:type="paragraph" w:customStyle="1" w:styleId="C8968193BE194B7088FD0473495487A37">
    <w:name w:val="C8968193BE194B7088FD0473495487A37"/>
    <w:rsid w:val="00484D17"/>
    <w:rPr>
      <w:rFonts w:eastAsiaTheme="minorHAnsi"/>
      <w:lang w:eastAsia="en-US"/>
    </w:rPr>
  </w:style>
  <w:style w:type="paragraph" w:customStyle="1" w:styleId="66D6BBE265F948AB9BA3F54D15C8CF937">
    <w:name w:val="66D6BBE265F948AB9BA3F54D15C8CF937"/>
    <w:rsid w:val="00484D17"/>
    <w:rPr>
      <w:rFonts w:eastAsiaTheme="minorHAnsi"/>
      <w:lang w:eastAsia="en-US"/>
    </w:rPr>
  </w:style>
  <w:style w:type="paragraph" w:customStyle="1" w:styleId="253CBC8B858E4067BFFA30FDBDB2E5CB1">
    <w:name w:val="253CBC8B858E4067BFFA30FDBDB2E5CB1"/>
    <w:rsid w:val="00484D17"/>
    <w:rPr>
      <w:rFonts w:eastAsiaTheme="minorHAnsi"/>
      <w:lang w:eastAsia="en-US"/>
    </w:rPr>
  </w:style>
  <w:style w:type="paragraph" w:customStyle="1" w:styleId="D02351895EC14C2A882083B42F9619107">
    <w:name w:val="D02351895EC14C2A882083B42F9619107"/>
    <w:rsid w:val="00484D17"/>
    <w:rPr>
      <w:rFonts w:eastAsiaTheme="minorHAnsi"/>
      <w:lang w:eastAsia="en-US"/>
    </w:rPr>
  </w:style>
  <w:style w:type="paragraph" w:customStyle="1" w:styleId="A53CA3AA1B394B71B3F03B2B2DE713217">
    <w:name w:val="A53CA3AA1B394B71B3F03B2B2DE713217"/>
    <w:rsid w:val="00484D17"/>
    <w:rPr>
      <w:rFonts w:eastAsiaTheme="minorHAnsi"/>
      <w:lang w:eastAsia="en-US"/>
    </w:rPr>
  </w:style>
  <w:style w:type="paragraph" w:customStyle="1" w:styleId="200E5B79DC34423192D8B69A630ED45E7">
    <w:name w:val="200E5B79DC34423192D8B69A630ED45E7"/>
    <w:rsid w:val="00484D17"/>
    <w:rPr>
      <w:rFonts w:eastAsiaTheme="minorHAnsi"/>
      <w:lang w:eastAsia="en-US"/>
    </w:rPr>
  </w:style>
  <w:style w:type="paragraph" w:customStyle="1" w:styleId="CB5F8773E39C47F89618FC86631965097">
    <w:name w:val="CB5F8773E39C47F89618FC86631965097"/>
    <w:rsid w:val="00484D17"/>
    <w:rPr>
      <w:rFonts w:eastAsiaTheme="minorHAnsi"/>
      <w:lang w:eastAsia="en-US"/>
    </w:rPr>
  </w:style>
  <w:style w:type="paragraph" w:customStyle="1" w:styleId="87C1F9E7EB01488FB5C63AD9222B85637">
    <w:name w:val="87C1F9E7EB01488FB5C63AD9222B85637"/>
    <w:rsid w:val="00484D17"/>
    <w:rPr>
      <w:rFonts w:eastAsiaTheme="minorHAnsi"/>
      <w:lang w:eastAsia="en-US"/>
    </w:rPr>
  </w:style>
  <w:style w:type="paragraph" w:customStyle="1" w:styleId="92170FA6ACB04368BD2313D231106B497">
    <w:name w:val="92170FA6ACB04368BD2313D231106B497"/>
    <w:rsid w:val="00484D17"/>
    <w:rPr>
      <w:rFonts w:eastAsiaTheme="minorHAnsi"/>
      <w:lang w:eastAsia="en-US"/>
    </w:rPr>
  </w:style>
  <w:style w:type="paragraph" w:customStyle="1" w:styleId="943A2A94466A49E5BBD65F27586EE4DF7">
    <w:name w:val="943A2A94466A49E5BBD65F27586EE4DF7"/>
    <w:rsid w:val="00484D17"/>
    <w:rPr>
      <w:rFonts w:eastAsiaTheme="minorHAnsi"/>
      <w:lang w:eastAsia="en-US"/>
    </w:rPr>
  </w:style>
  <w:style w:type="paragraph" w:customStyle="1" w:styleId="DD57AABFF086499AA80F6F53BB2BDCD57">
    <w:name w:val="DD57AABFF086499AA80F6F53BB2BDCD57"/>
    <w:rsid w:val="00484D17"/>
    <w:rPr>
      <w:rFonts w:eastAsiaTheme="minorHAnsi"/>
      <w:lang w:eastAsia="en-US"/>
    </w:rPr>
  </w:style>
  <w:style w:type="paragraph" w:customStyle="1" w:styleId="85B819E45103471185FCBC0F7317F9E92">
    <w:name w:val="85B819E45103471185FCBC0F7317F9E92"/>
    <w:rsid w:val="00484D17"/>
    <w:rPr>
      <w:rFonts w:eastAsiaTheme="minorHAnsi"/>
      <w:lang w:eastAsia="en-US"/>
    </w:rPr>
  </w:style>
  <w:style w:type="paragraph" w:customStyle="1" w:styleId="7327F9DB24CD4BF29D5B5D38015BC6232">
    <w:name w:val="7327F9DB24CD4BF29D5B5D38015BC6232"/>
    <w:rsid w:val="00484D17"/>
    <w:rPr>
      <w:rFonts w:eastAsiaTheme="minorHAnsi"/>
      <w:lang w:eastAsia="en-US"/>
    </w:rPr>
  </w:style>
  <w:style w:type="paragraph" w:customStyle="1" w:styleId="F2897336198F4350821928383A2D0F54">
    <w:name w:val="F2897336198F4350821928383A2D0F54"/>
    <w:rsid w:val="00484D17"/>
    <w:rPr>
      <w:rFonts w:eastAsiaTheme="minorHAnsi"/>
      <w:lang w:eastAsia="en-US"/>
    </w:rPr>
  </w:style>
  <w:style w:type="paragraph" w:customStyle="1" w:styleId="FB95C466CB634727A9D50A9F12C50AAC1">
    <w:name w:val="FB95C466CB634727A9D50A9F12C50AAC1"/>
    <w:rsid w:val="00484D17"/>
    <w:rPr>
      <w:rFonts w:eastAsiaTheme="minorHAnsi"/>
      <w:lang w:eastAsia="en-US"/>
    </w:rPr>
  </w:style>
  <w:style w:type="paragraph" w:customStyle="1" w:styleId="65DF2D9CB31C466A8F5A349F87A08227">
    <w:name w:val="65DF2D9CB31C466A8F5A349F87A08227"/>
    <w:rsid w:val="00484D17"/>
  </w:style>
  <w:style w:type="paragraph" w:customStyle="1" w:styleId="318866F7C0D24E8183B00C9F2E3FB0FD">
    <w:name w:val="318866F7C0D24E8183B00C9F2E3FB0FD"/>
    <w:rsid w:val="00484D17"/>
  </w:style>
  <w:style w:type="paragraph" w:customStyle="1" w:styleId="7A2A9429249F4631B25F70FEC2FED3CA">
    <w:name w:val="7A2A9429249F4631B25F70FEC2FED3CA"/>
    <w:rsid w:val="00484D17"/>
  </w:style>
  <w:style w:type="paragraph" w:customStyle="1" w:styleId="0669A9ECC85B40CC94757EC19BD1CB37">
    <w:name w:val="0669A9ECC85B40CC94757EC19BD1CB37"/>
    <w:rsid w:val="00484D17"/>
  </w:style>
  <w:style w:type="paragraph" w:customStyle="1" w:styleId="2B9EAB0AC7D447B8858103B00E279A77">
    <w:name w:val="2B9EAB0AC7D447B8858103B00E279A77"/>
    <w:rsid w:val="00484D17"/>
  </w:style>
  <w:style w:type="paragraph" w:customStyle="1" w:styleId="453192C480494EE694E1B1511807B03F">
    <w:name w:val="453192C480494EE694E1B1511807B03F"/>
    <w:rsid w:val="00484D17"/>
  </w:style>
  <w:style w:type="paragraph" w:customStyle="1" w:styleId="4849EBD5B79146AE95D6A726A943CC6A">
    <w:name w:val="4849EBD5B79146AE95D6A726A943CC6A"/>
    <w:rsid w:val="00484D17"/>
  </w:style>
  <w:style w:type="paragraph" w:customStyle="1" w:styleId="7745C1518005465288313E2DC49300B5">
    <w:name w:val="7745C1518005465288313E2DC49300B5"/>
    <w:rsid w:val="00484D17"/>
  </w:style>
  <w:style w:type="paragraph" w:customStyle="1" w:styleId="58B1233E1C0B4013BA04141EA880A8E2">
    <w:name w:val="58B1233E1C0B4013BA04141EA880A8E2"/>
    <w:rsid w:val="00484D17"/>
  </w:style>
  <w:style w:type="paragraph" w:customStyle="1" w:styleId="AF1425FE50614E35A048CC93DAD61EE3">
    <w:name w:val="AF1425FE50614E35A048CC93DAD61EE3"/>
    <w:rsid w:val="00484D17"/>
  </w:style>
  <w:style w:type="paragraph" w:customStyle="1" w:styleId="C15CE97920A2426A93B1FB83755AA93E">
    <w:name w:val="C15CE97920A2426A93B1FB83755AA93E"/>
    <w:rsid w:val="00484D17"/>
  </w:style>
  <w:style w:type="paragraph" w:customStyle="1" w:styleId="FF8A9869437D460E883DB5078346E13F">
    <w:name w:val="FF8A9869437D460E883DB5078346E13F"/>
    <w:rsid w:val="00484D17"/>
  </w:style>
  <w:style w:type="paragraph" w:customStyle="1" w:styleId="DAA8FAD240F64C0FB513E03B6ACDC278">
    <w:name w:val="DAA8FAD240F64C0FB513E03B6ACDC278"/>
    <w:rsid w:val="00484D17"/>
  </w:style>
  <w:style w:type="paragraph" w:customStyle="1" w:styleId="EAC8D622CB3D44D58579B5E3862D3752">
    <w:name w:val="EAC8D622CB3D44D58579B5E3862D3752"/>
    <w:rsid w:val="00484D17"/>
  </w:style>
  <w:style w:type="paragraph" w:customStyle="1" w:styleId="D8224E26C40045689E0F44ADCC2B04EB">
    <w:name w:val="D8224E26C40045689E0F44ADCC2B04EB"/>
    <w:rsid w:val="00484D17"/>
  </w:style>
  <w:style w:type="paragraph" w:customStyle="1" w:styleId="E5CAC2624C1A4AA9B735F310C69ACBC8">
    <w:name w:val="E5CAC2624C1A4AA9B735F310C69ACBC8"/>
    <w:rsid w:val="00484D17"/>
  </w:style>
  <w:style w:type="paragraph" w:customStyle="1" w:styleId="81DF19A0F35B4E33A3737C170D1F47A7">
    <w:name w:val="81DF19A0F35B4E33A3737C170D1F47A7"/>
    <w:rsid w:val="00484D17"/>
  </w:style>
  <w:style w:type="paragraph" w:customStyle="1" w:styleId="AFC58C12B5964E2A9B181CCF07438067">
    <w:name w:val="AFC58C12B5964E2A9B181CCF07438067"/>
    <w:rsid w:val="00484D17"/>
  </w:style>
  <w:style w:type="paragraph" w:customStyle="1" w:styleId="79B28061A2774EE99833790E9DF4FA90">
    <w:name w:val="79B28061A2774EE99833790E9DF4FA90"/>
    <w:rsid w:val="00484D17"/>
  </w:style>
  <w:style w:type="paragraph" w:customStyle="1" w:styleId="37D822FABFD042F881A96C9495669E8A">
    <w:name w:val="37D822FABFD042F881A96C9495669E8A"/>
    <w:rsid w:val="00484D17"/>
  </w:style>
  <w:style w:type="paragraph" w:customStyle="1" w:styleId="49B22A203C8B4BC58926F2C8D05E7FF8">
    <w:name w:val="49B22A203C8B4BC58926F2C8D05E7FF8"/>
    <w:rsid w:val="00484D17"/>
  </w:style>
  <w:style w:type="paragraph" w:customStyle="1" w:styleId="53CE8E6A325441F0BAE6ECAF2BABB456">
    <w:name w:val="53CE8E6A325441F0BAE6ECAF2BABB456"/>
    <w:rsid w:val="00484D17"/>
  </w:style>
  <w:style w:type="paragraph" w:customStyle="1" w:styleId="07C0F5A61F8C4B13A5C8BCFBF68A0F22">
    <w:name w:val="07C0F5A61F8C4B13A5C8BCFBF68A0F22"/>
    <w:rsid w:val="00484D17"/>
  </w:style>
  <w:style w:type="paragraph" w:customStyle="1" w:styleId="AD06651217644C5185FAF2C8743A39A1">
    <w:name w:val="AD06651217644C5185FAF2C8743A39A1"/>
    <w:rsid w:val="00484D17"/>
  </w:style>
  <w:style w:type="paragraph" w:customStyle="1" w:styleId="0BBED290842441EE939D82EE080F83BA">
    <w:name w:val="0BBED290842441EE939D82EE080F83BA"/>
    <w:rsid w:val="00484D17"/>
  </w:style>
  <w:style w:type="paragraph" w:customStyle="1" w:styleId="C47160E845FA45B6880C2237638916F5">
    <w:name w:val="C47160E845FA45B6880C2237638916F5"/>
    <w:rsid w:val="00484D17"/>
  </w:style>
  <w:style w:type="paragraph" w:customStyle="1" w:styleId="C5796F27284F4A6CA4B9A04209ECF4F6">
    <w:name w:val="C5796F27284F4A6CA4B9A04209ECF4F6"/>
    <w:rsid w:val="00484D17"/>
  </w:style>
  <w:style w:type="paragraph" w:customStyle="1" w:styleId="1F5414E49A354CA190F0CE416F2FAAD1">
    <w:name w:val="1F5414E49A354CA190F0CE416F2FAAD1"/>
    <w:rsid w:val="00484D17"/>
  </w:style>
  <w:style w:type="paragraph" w:customStyle="1" w:styleId="A1F49697639E4E8E8B32862955EAD1C3">
    <w:name w:val="A1F49697639E4E8E8B32862955EAD1C3"/>
    <w:rsid w:val="00484D17"/>
  </w:style>
  <w:style w:type="paragraph" w:customStyle="1" w:styleId="ACD25B946E074574B29C492165E31BA1">
    <w:name w:val="ACD25B946E074574B29C492165E31BA1"/>
    <w:rsid w:val="00484D17"/>
  </w:style>
  <w:style w:type="paragraph" w:customStyle="1" w:styleId="E71B8E11BAA14F71ADC16543309B2991">
    <w:name w:val="E71B8E11BAA14F71ADC16543309B2991"/>
    <w:rsid w:val="00484D17"/>
  </w:style>
  <w:style w:type="paragraph" w:customStyle="1" w:styleId="CF66F598FABA46A786580663B6F78A03">
    <w:name w:val="CF66F598FABA46A786580663B6F78A03"/>
    <w:rsid w:val="00484D17"/>
  </w:style>
  <w:style w:type="paragraph" w:customStyle="1" w:styleId="A65FF364586043129736C03CA61089A5">
    <w:name w:val="A65FF364586043129736C03CA61089A5"/>
    <w:rsid w:val="00484D17"/>
  </w:style>
  <w:style w:type="paragraph" w:customStyle="1" w:styleId="D4487A6F85F34A7AABCF753FF2A2FD1B">
    <w:name w:val="D4487A6F85F34A7AABCF753FF2A2FD1B"/>
    <w:rsid w:val="00484D17"/>
  </w:style>
  <w:style w:type="paragraph" w:customStyle="1" w:styleId="4AFA028E33874B75BB36305B74EF992D">
    <w:name w:val="4AFA028E33874B75BB36305B74EF992D"/>
    <w:rsid w:val="00484D17"/>
  </w:style>
  <w:style w:type="paragraph" w:customStyle="1" w:styleId="F5A0298850EE429886F0A383D1BE1068">
    <w:name w:val="F5A0298850EE429886F0A383D1BE1068"/>
    <w:rsid w:val="00484D17"/>
  </w:style>
  <w:style w:type="paragraph" w:customStyle="1" w:styleId="145D89F34E50419C8526126CD789FDD2">
    <w:name w:val="145D89F34E50419C8526126CD789FDD2"/>
    <w:rsid w:val="00484D17"/>
  </w:style>
  <w:style w:type="paragraph" w:customStyle="1" w:styleId="B33DFC555F63455696879F70C252ED1A">
    <w:name w:val="B33DFC555F63455696879F70C252ED1A"/>
    <w:rsid w:val="00484D17"/>
  </w:style>
  <w:style w:type="paragraph" w:customStyle="1" w:styleId="7D8E8CC78FEC4C0C9930F91BEBE539CA">
    <w:name w:val="7D8E8CC78FEC4C0C9930F91BEBE539CA"/>
    <w:rsid w:val="00484D17"/>
  </w:style>
  <w:style w:type="paragraph" w:customStyle="1" w:styleId="18D757BB868144FDAEDBB7F8761A4960">
    <w:name w:val="18D757BB868144FDAEDBB7F8761A4960"/>
    <w:rsid w:val="00484D17"/>
  </w:style>
  <w:style w:type="paragraph" w:customStyle="1" w:styleId="F6BCBE02D09B498492FF9F70F258E66B">
    <w:name w:val="F6BCBE02D09B498492FF9F70F258E66B"/>
    <w:rsid w:val="00484D17"/>
  </w:style>
  <w:style w:type="paragraph" w:customStyle="1" w:styleId="1977F1151CFA4964AF3BDCBEBE00EE8C">
    <w:name w:val="1977F1151CFA4964AF3BDCBEBE00EE8C"/>
    <w:rsid w:val="00484D17"/>
  </w:style>
  <w:style w:type="paragraph" w:customStyle="1" w:styleId="199FD9E262FB44FA822A6F001BC6E92F">
    <w:name w:val="199FD9E262FB44FA822A6F001BC6E92F"/>
    <w:rsid w:val="00484D17"/>
  </w:style>
  <w:style w:type="paragraph" w:customStyle="1" w:styleId="7E6B529723E44B0AB706C847BCD5E446">
    <w:name w:val="7E6B529723E44B0AB706C847BCD5E446"/>
    <w:rsid w:val="00484D17"/>
  </w:style>
  <w:style w:type="paragraph" w:customStyle="1" w:styleId="028E9CBB59AE482EAD834B86642B7E7C">
    <w:name w:val="028E9CBB59AE482EAD834B86642B7E7C"/>
    <w:rsid w:val="00484D17"/>
  </w:style>
  <w:style w:type="paragraph" w:customStyle="1" w:styleId="D1868A7A8FF04A349BA3B2262397753B">
    <w:name w:val="D1868A7A8FF04A349BA3B2262397753B"/>
    <w:rsid w:val="00484D17"/>
  </w:style>
  <w:style w:type="paragraph" w:customStyle="1" w:styleId="93A216253D1E42EB833290CB41BA2A21">
    <w:name w:val="93A216253D1E42EB833290CB41BA2A21"/>
    <w:rsid w:val="00484D17"/>
  </w:style>
  <w:style w:type="paragraph" w:customStyle="1" w:styleId="C710D6ECAC6348FB966EF6D3FB3AC098">
    <w:name w:val="C710D6ECAC6348FB966EF6D3FB3AC098"/>
    <w:rsid w:val="00484D17"/>
  </w:style>
  <w:style w:type="paragraph" w:customStyle="1" w:styleId="D8743A396CC04C979BCB3EBE2D75D1B4">
    <w:name w:val="D8743A396CC04C979BCB3EBE2D75D1B4"/>
    <w:rsid w:val="00484D17"/>
  </w:style>
  <w:style w:type="paragraph" w:customStyle="1" w:styleId="F45920C5896D4CCE9E6BE6214D5FFD29">
    <w:name w:val="F45920C5896D4CCE9E6BE6214D5FFD29"/>
    <w:rsid w:val="00484D17"/>
  </w:style>
  <w:style w:type="paragraph" w:customStyle="1" w:styleId="B34DCFC45457485490BA58F59C29E706">
    <w:name w:val="B34DCFC45457485490BA58F59C29E706"/>
    <w:rsid w:val="00484D17"/>
  </w:style>
  <w:style w:type="paragraph" w:customStyle="1" w:styleId="86DE605086014E39BD89A4B4E77DD316">
    <w:name w:val="86DE605086014E39BD89A4B4E77DD316"/>
    <w:rsid w:val="00484D17"/>
  </w:style>
  <w:style w:type="paragraph" w:customStyle="1" w:styleId="BEF12B89828B4C4C8F5D58E0276644A2">
    <w:name w:val="BEF12B89828B4C4C8F5D58E0276644A2"/>
    <w:rsid w:val="00484D17"/>
  </w:style>
  <w:style w:type="paragraph" w:customStyle="1" w:styleId="3116D926EB954971B881027CA4B787F6">
    <w:name w:val="3116D926EB954971B881027CA4B787F6"/>
    <w:rsid w:val="00484D17"/>
  </w:style>
  <w:style w:type="paragraph" w:customStyle="1" w:styleId="737F959D4BDC43578DC68FCDC7B3D3A8">
    <w:name w:val="737F959D4BDC43578DC68FCDC7B3D3A8"/>
    <w:rsid w:val="00484D17"/>
  </w:style>
  <w:style w:type="paragraph" w:customStyle="1" w:styleId="E04DF5ECFD9549A1A72A9C87F24E359F">
    <w:name w:val="E04DF5ECFD9549A1A72A9C87F24E359F"/>
    <w:rsid w:val="00484D17"/>
  </w:style>
  <w:style w:type="paragraph" w:customStyle="1" w:styleId="2B1F9B13F59E4419BDC73DED425D5D19">
    <w:name w:val="2B1F9B13F59E4419BDC73DED425D5D19"/>
    <w:rsid w:val="00484D17"/>
  </w:style>
  <w:style w:type="paragraph" w:customStyle="1" w:styleId="4A516B697FAD4ADD862582FB6B2DE374">
    <w:name w:val="4A516B697FAD4ADD862582FB6B2DE374"/>
    <w:rsid w:val="00484D17"/>
  </w:style>
  <w:style w:type="paragraph" w:customStyle="1" w:styleId="91780DBE08CA4B0EBFE6F37EAFB946BF">
    <w:name w:val="91780DBE08CA4B0EBFE6F37EAFB946BF"/>
    <w:rsid w:val="00484D17"/>
  </w:style>
  <w:style w:type="paragraph" w:customStyle="1" w:styleId="569CE11A897F43EC8B608271F804E0D6">
    <w:name w:val="569CE11A897F43EC8B608271F804E0D6"/>
    <w:rsid w:val="00484D17"/>
  </w:style>
  <w:style w:type="paragraph" w:customStyle="1" w:styleId="CDBDB74C50C94589B0326794A636F5E9">
    <w:name w:val="CDBDB74C50C94589B0326794A636F5E9"/>
    <w:rsid w:val="00484D17"/>
  </w:style>
  <w:style w:type="paragraph" w:customStyle="1" w:styleId="F64BF3660B8446B4BA37803FBD061B42">
    <w:name w:val="F64BF3660B8446B4BA37803FBD061B42"/>
    <w:rsid w:val="00484D17"/>
  </w:style>
  <w:style w:type="paragraph" w:customStyle="1" w:styleId="8E0F86BF62914023A3D7E2CCD0356EA3">
    <w:name w:val="8E0F86BF62914023A3D7E2CCD0356EA3"/>
    <w:rsid w:val="00484D17"/>
  </w:style>
  <w:style w:type="paragraph" w:customStyle="1" w:styleId="2732386DE53D4BBAB3D9C5E56206A8EE">
    <w:name w:val="2732386DE53D4BBAB3D9C5E56206A8EE"/>
    <w:rsid w:val="00484D17"/>
  </w:style>
  <w:style w:type="paragraph" w:customStyle="1" w:styleId="FB68D4484DC448AF990E8F59B91F1235">
    <w:name w:val="FB68D4484DC448AF990E8F59B91F1235"/>
    <w:rsid w:val="00484D17"/>
  </w:style>
  <w:style w:type="paragraph" w:customStyle="1" w:styleId="A498ADA3462D4926BF8AE642A33B625E">
    <w:name w:val="A498ADA3462D4926BF8AE642A33B625E"/>
    <w:rsid w:val="00484D17"/>
  </w:style>
  <w:style w:type="paragraph" w:customStyle="1" w:styleId="F85CBB6EC1FE43569A18ADD0B75A3B26">
    <w:name w:val="F85CBB6EC1FE43569A18ADD0B75A3B26"/>
    <w:rsid w:val="00484D17"/>
  </w:style>
  <w:style w:type="paragraph" w:customStyle="1" w:styleId="755926DCFAA347BAA7362C02C1290243">
    <w:name w:val="755926DCFAA347BAA7362C02C1290243"/>
    <w:rsid w:val="00484D17"/>
  </w:style>
  <w:style w:type="paragraph" w:customStyle="1" w:styleId="675776DF732D4B8D88BC0A74E52F6D29">
    <w:name w:val="675776DF732D4B8D88BC0A74E52F6D29"/>
    <w:rsid w:val="00484D17"/>
  </w:style>
  <w:style w:type="paragraph" w:customStyle="1" w:styleId="7822ABB99BE9422286239720BD84A1B9">
    <w:name w:val="7822ABB99BE9422286239720BD84A1B9"/>
    <w:rsid w:val="00484D17"/>
  </w:style>
  <w:style w:type="paragraph" w:customStyle="1" w:styleId="57762EF782D741CAACAD04C35A3FBA1A">
    <w:name w:val="57762EF782D741CAACAD04C35A3FBA1A"/>
    <w:rsid w:val="00484D17"/>
  </w:style>
  <w:style w:type="paragraph" w:customStyle="1" w:styleId="834CAE8087D848D2996F0A1CCEF802BA">
    <w:name w:val="834CAE8087D848D2996F0A1CCEF802BA"/>
    <w:rsid w:val="00484D17"/>
  </w:style>
  <w:style w:type="paragraph" w:customStyle="1" w:styleId="6348C5C7188C4C168CDC815592CE3850">
    <w:name w:val="6348C5C7188C4C168CDC815592CE3850"/>
    <w:rsid w:val="00484D17"/>
  </w:style>
  <w:style w:type="paragraph" w:customStyle="1" w:styleId="E8C6A5E1203E41D1961853D2465F1F06">
    <w:name w:val="E8C6A5E1203E41D1961853D2465F1F06"/>
    <w:rsid w:val="00484D17"/>
  </w:style>
  <w:style w:type="paragraph" w:customStyle="1" w:styleId="DD78DE46495D4956AE65150F64F2562A">
    <w:name w:val="DD78DE46495D4956AE65150F64F2562A"/>
    <w:rsid w:val="00484D17"/>
  </w:style>
  <w:style w:type="paragraph" w:customStyle="1" w:styleId="98806CAA323745CC953D75AB602B2178">
    <w:name w:val="98806CAA323745CC953D75AB602B2178"/>
    <w:rsid w:val="00484D17"/>
  </w:style>
  <w:style w:type="paragraph" w:customStyle="1" w:styleId="2D256701141D4EF2BE84E6309E661CD7">
    <w:name w:val="2D256701141D4EF2BE84E6309E661CD7"/>
    <w:rsid w:val="00484D17"/>
  </w:style>
  <w:style w:type="paragraph" w:customStyle="1" w:styleId="AB11A3DE76B94AAC8622C71B938CB78B">
    <w:name w:val="AB11A3DE76B94AAC8622C71B938CB78B"/>
    <w:rsid w:val="00484D17"/>
  </w:style>
  <w:style w:type="paragraph" w:customStyle="1" w:styleId="455D74531EAB4360B3E9C794A70C7121">
    <w:name w:val="455D74531EAB4360B3E9C794A70C7121"/>
    <w:rsid w:val="00484D17"/>
  </w:style>
  <w:style w:type="paragraph" w:customStyle="1" w:styleId="3DEA936FA97840578E1FDBCEE7873603">
    <w:name w:val="3DEA936FA97840578E1FDBCEE7873603"/>
    <w:rsid w:val="00484D17"/>
  </w:style>
  <w:style w:type="paragraph" w:customStyle="1" w:styleId="8A81C436CC8C4D2F8F217D47275694F2">
    <w:name w:val="8A81C436CC8C4D2F8F217D47275694F2"/>
    <w:rsid w:val="00484D17"/>
  </w:style>
  <w:style w:type="paragraph" w:customStyle="1" w:styleId="B16C94D5A4414E788CA3C91CAB81A317">
    <w:name w:val="B16C94D5A4414E788CA3C91CAB81A317"/>
    <w:rsid w:val="00484D17"/>
  </w:style>
  <w:style w:type="paragraph" w:customStyle="1" w:styleId="8EE0FDCD2DBA41F2BDA9078297DC14F9">
    <w:name w:val="8EE0FDCD2DBA41F2BDA9078297DC14F9"/>
    <w:rsid w:val="00484D17"/>
  </w:style>
  <w:style w:type="paragraph" w:customStyle="1" w:styleId="D2E4EB8836A84CBEA8ED6DD528D7D05B">
    <w:name w:val="D2E4EB8836A84CBEA8ED6DD528D7D05B"/>
    <w:rsid w:val="00484D17"/>
  </w:style>
  <w:style w:type="paragraph" w:customStyle="1" w:styleId="6B905DE48E404CF1AA72B99F896741A3">
    <w:name w:val="6B905DE48E404CF1AA72B99F896741A3"/>
    <w:rsid w:val="00484D17"/>
  </w:style>
  <w:style w:type="paragraph" w:customStyle="1" w:styleId="E20A36F563D14688BAAC4EEA78DF175E">
    <w:name w:val="E20A36F563D14688BAAC4EEA78DF175E"/>
    <w:rsid w:val="00484D17"/>
  </w:style>
  <w:style w:type="paragraph" w:customStyle="1" w:styleId="278948A4A2FB450DB963846B631FFF57">
    <w:name w:val="278948A4A2FB450DB963846B631FFF57"/>
    <w:rsid w:val="00484D17"/>
  </w:style>
  <w:style w:type="paragraph" w:customStyle="1" w:styleId="F109A1798C6240BEB5E78F74520A88E7">
    <w:name w:val="F109A1798C6240BEB5E78F74520A88E7"/>
    <w:rsid w:val="00484D17"/>
  </w:style>
  <w:style w:type="paragraph" w:customStyle="1" w:styleId="0EF53D9E9D0B4C52B44014324FF0E50F">
    <w:name w:val="0EF53D9E9D0B4C52B44014324FF0E50F"/>
    <w:rsid w:val="00484D17"/>
  </w:style>
  <w:style w:type="paragraph" w:customStyle="1" w:styleId="187C67EE79854B7696807E0511A44241">
    <w:name w:val="187C67EE79854B7696807E0511A44241"/>
    <w:rsid w:val="00484D17"/>
  </w:style>
  <w:style w:type="paragraph" w:customStyle="1" w:styleId="3B8D541AACE04D168EA7B436D822CE63">
    <w:name w:val="3B8D541AACE04D168EA7B436D822CE63"/>
    <w:rsid w:val="00484D17"/>
  </w:style>
  <w:style w:type="paragraph" w:customStyle="1" w:styleId="6555A31F7FED417EBF6C1CC8F86C1E47">
    <w:name w:val="6555A31F7FED417EBF6C1CC8F86C1E47"/>
    <w:rsid w:val="00484D17"/>
  </w:style>
  <w:style w:type="paragraph" w:customStyle="1" w:styleId="5672454563ED4FBAB0131295EC3BD122">
    <w:name w:val="5672454563ED4FBAB0131295EC3BD122"/>
    <w:rsid w:val="00484D17"/>
  </w:style>
  <w:style w:type="paragraph" w:customStyle="1" w:styleId="7B2DADB013984D23B9D1DA7DCF5D4665">
    <w:name w:val="7B2DADB013984D23B9D1DA7DCF5D4665"/>
    <w:rsid w:val="00484D17"/>
  </w:style>
  <w:style w:type="paragraph" w:customStyle="1" w:styleId="E7EAB58763634F4D866A66200EC86B4E">
    <w:name w:val="E7EAB58763634F4D866A66200EC86B4E"/>
    <w:rsid w:val="00484D17"/>
  </w:style>
  <w:style w:type="paragraph" w:customStyle="1" w:styleId="D3C207C8A8124C36AB3FB583847B261A">
    <w:name w:val="D3C207C8A8124C36AB3FB583847B261A"/>
    <w:rsid w:val="00484D17"/>
  </w:style>
  <w:style w:type="paragraph" w:customStyle="1" w:styleId="EF356BC2BF134F73949E40AC1165D2F6">
    <w:name w:val="EF356BC2BF134F73949E40AC1165D2F6"/>
    <w:rsid w:val="00484D17"/>
  </w:style>
  <w:style w:type="paragraph" w:customStyle="1" w:styleId="DCF0947DCE8A4065878A4B7C68E8B976">
    <w:name w:val="DCF0947DCE8A4065878A4B7C68E8B976"/>
    <w:rsid w:val="00484D17"/>
  </w:style>
  <w:style w:type="paragraph" w:customStyle="1" w:styleId="CECE664D0758495886A5EBA4D9633A04">
    <w:name w:val="CECE664D0758495886A5EBA4D9633A04"/>
    <w:rsid w:val="00484D17"/>
  </w:style>
  <w:style w:type="paragraph" w:customStyle="1" w:styleId="F84C5D085F734BA588F23B43D5EFC8D0">
    <w:name w:val="F84C5D085F734BA588F23B43D5EFC8D0"/>
    <w:rsid w:val="00484D17"/>
  </w:style>
  <w:style w:type="paragraph" w:customStyle="1" w:styleId="48363FB98787479D839AFF7944746848">
    <w:name w:val="48363FB98787479D839AFF7944746848"/>
    <w:rsid w:val="00484D17"/>
  </w:style>
  <w:style w:type="paragraph" w:customStyle="1" w:styleId="BE55BC02DC084ABEB58EFCC8B35FD92E">
    <w:name w:val="BE55BC02DC084ABEB58EFCC8B35FD92E"/>
    <w:rsid w:val="00484D17"/>
  </w:style>
  <w:style w:type="paragraph" w:customStyle="1" w:styleId="170C90DBF428483387EE6ECDD5511C78">
    <w:name w:val="170C90DBF428483387EE6ECDD5511C78"/>
    <w:rsid w:val="00484D17"/>
  </w:style>
  <w:style w:type="paragraph" w:customStyle="1" w:styleId="85C8F863DFDA49458CFF667671B98CB3">
    <w:name w:val="85C8F863DFDA49458CFF667671B98CB3"/>
    <w:rsid w:val="00484D17"/>
  </w:style>
  <w:style w:type="paragraph" w:customStyle="1" w:styleId="AE0066C120814799B6F5C3ACF027518D">
    <w:name w:val="AE0066C120814799B6F5C3ACF027518D"/>
    <w:rsid w:val="00484D17"/>
  </w:style>
  <w:style w:type="paragraph" w:customStyle="1" w:styleId="A4982F09316442B191A05DA9811BE065">
    <w:name w:val="A4982F09316442B191A05DA9811BE065"/>
    <w:rsid w:val="00484D17"/>
  </w:style>
  <w:style w:type="paragraph" w:customStyle="1" w:styleId="E855D46B434347188F093F6611E1819D">
    <w:name w:val="E855D46B434347188F093F6611E1819D"/>
    <w:rsid w:val="00484D17"/>
  </w:style>
  <w:style w:type="paragraph" w:customStyle="1" w:styleId="7EDBC9101ECD4A8182BB8E6A8471E3AA">
    <w:name w:val="7EDBC9101ECD4A8182BB8E6A8471E3AA"/>
    <w:rsid w:val="00484D17"/>
  </w:style>
  <w:style w:type="paragraph" w:customStyle="1" w:styleId="69FE6E2EF25541289ED908B8AF0DFB08">
    <w:name w:val="69FE6E2EF25541289ED908B8AF0DFB08"/>
    <w:rsid w:val="00484D17"/>
  </w:style>
  <w:style w:type="paragraph" w:customStyle="1" w:styleId="8073F42227644964A8B303E6A34D978B">
    <w:name w:val="8073F42227644964A8B303E6A34D978B"/>
    <w:rsid w:val="00484D17"/>
  </w:style>
  <w:style w:type="paragraph" w:customStyle="1" w:styleId="D3718C01AE7B4F4BB85C68562F028875">
    <w:name w:val="D3718C01AE7B4F4BB85C68562F028875"/>
    <w:rsid w:val="00484D17"/>
  </w:style>
  <w:style w:type="paragraph" w:customStyle="1" w:styleId="0740BA512CC44CFDA686C4A7D44F7FA5">
    <w:name w:val="0740BA512CC44CFDA686C4A7D44F7FA5"/>
    <w:rsid w:val="00484D17"/>
  </w:style>
  <w:style w:type="paragraph" w:customStyle="1" w:styleId="A09D9C26D8F0428FB2D31665EE5ED4E1">
    <w:name w:val="A09D9C26D8F0428FB2D31665EE5ED4E1"/>
    <w:rsid w:val="00484D17"/>
  </w:style>
  <w:style w:type="paragraph" w:customStyle="1" w:styleId="5FFA64267C404D1A92EE682F66FFB61E">
    <w:name w:val="5FFA64267C404D1A92EE682F66FFB61E"/>
    <w:rsid w:val="00484D17"/>
  </w:style>
  <w:style w:type="paragraph" w:customStyle="1" w:styleId="2B9A791866BF43398E8F9649F74DACDB">
    <w:name w:val="2B9A791866BF43398E8F9649F74DACDB"/>
    <w:rsid w:val="00484D17"/>
  </w:style>
  <w:style w:type="paragraph" w:customStyle="1" w:styleId="0B11369A25194B15BBA42C1CF46F1FE2">
    <w:name w:val="0B11369A25194B15BBA42C1CF46F1FE2"/>
    <w:rsid w:val="00484D17"/>
  </w:style>
  <w:style w:type="paragraph" w:customStyle="1" w:styleId="4B9A532003B54CC9BE3C03C0DF5EDE07">
    <w:name w:val="4B9A532003B54CC9BE3C03C0DF5EDE07"/>
    <w:rsid w:val="00484D17"/>
  </w:style>
  <w:style w:type="paragraph" w:customStyle="1" w:styleId="5067F41C5A3E4DE889FE9B5BF4A363B6">
    <w:name w:val="5067F41C5A3E4DE889FE9B5BF4A363B6"/>
    <w:rsid w:val="00484D17"/>
  </w:style>
  <w:style w:type="paragraph" w:customStyle="1" w:styleId="92622F518D904C55B2E9DEC985935F5F">
    <w:name w:val="92622F518D904C55B2E9DEC985935F5F"/>
    <w:rsid w:val="00484D17"/>
  </w:style>
  <w:style w:type="paragraph" w:customStyle="1" w:styleId="8C66460DDDD04216B671E817A321FA4D">
    <w:name w:val="8C66460DDDD04216B671E817A321FA4D"/>
    <w:rsid w:val="00484D17"/>
  </w:style>
  <w:style w:type="paragraph" w:customStyle="1" w:styleId="308756CEE07F4F4DB06F1C8C37CAC2C7">
    <w:name w:val="308756CEE07F4F4DB06F1C8C37CAC2C7"/>
    <w:rsid w:val="00484D17"/>
  </w:style>
  <w:style w:type="paragraph" w:customStyle="1" w:styleId="13034E01612943DE880C0FFA4EB85827">
    <w:name w:val="13034E01612943DE880C0FFA4EB85827"/>
    <w:rsid w:val="00484D17"/>
  </w:style>
  <w:style w:type="paragraph" w:customStyle="1" w:styleId="2A8E3F1CCBD142C3B17D3B9F8C84A702">
    <w:name w:val="2A8E3F1CCBD142C3B17D3B9F8C84A702"/>
    <w:rsid w:val="00484D17"/>
  </w:style>
  <w:style w:type="paragraph" w:customStyle="1" w:styleId="52B201BCE871461B89D890BE60A1EB65">
    <w:name w:val="52B201BCE871461B89D890BE60A1EB65"/>
    <w:rsid w:val="00484D17"/>
  </w:style>
  <w:style w:type="paragraph" w:customStyle="1" w:styleId="4DDC5A25A64C479BB9A8439A0538E885">
    <w:name w:val="4DDC5A25A64C479BB9A8439A0538E885"/>
    <w:rsid w:val="00484D17"/>
  </w:style>
  <w:style w:type="paragraph" w:customStyle="1" w:styleId="D08A2544E40A466D9594AE7A10237276">
    <w:name w:val="D08A2544E40A466D9594AE7A10237276"/>
    <w:rsid w:val="00484D17"/>
  </w:style>
  <w:style w:type="paragraph" w:customStyle="1" w:styleId="987A8C1991714001BA81D5C6C781241E">
    <w:name w:val="987A8C1991714001BA81D5C6C781241E"/>
    <w:rsid w:val="00484D17"/>
  </w:style>
  <w:style w:type="paragraph" w:customStyle="1" w:styleId="6B29AE19F7DC43028222477B32507C25">
    <w:name w:val="6B29AE19F7DC43028222477B32507C25"/>
    <w:rsid w:val="00484D17"/>
  </w:style>
  <w:style w:type="paragraph" w:customStyle="1" w:styleId="0F7765F6AECC4B09937643A8F5510B59">
    <w:name w:val="0F7765F6AECC4B09937643A8F5510B59"/>
    <w:rsid w:val="00484D17"/>
  </w:style>
  <w:style w:type="paragraph" w:customStyle="1" w:styleId="A7A0AD9B78074A1386B9FF5B7C881D4D">
    <w:name w:val="A7A0AD9B78074A1386B9FF5B7C881D4D"/>
    <w:rsid w:val="00484D17"/>
  </w:style>
  <w:style w:type="paragraph" w:customStyle="1" w:styleId="0C13E7F231644BDBA5C57E90F986E6B3">
    <w:name w:val="0C13E7F231644BDBA5C57E90F986E6B3"/>
    <w:rsid w:val="00484D17"/>
  </w:style>
  <w:style w:type="paragraph" w:customStyle="1" w:styleId="DCB82EFAAE88454FAF3E381DBE2C4C27">
    <w:name w:val="DCB82EFAAE88454FAF3E381DBE2C4C27"/>
    <w:rsid w:val="00484D17"/>
  </w:style>
  <w:style w:type="paragraph" w:customStyle="1" w:styleId="7612A17773AC4091BB902D76404AC91F">
    <w:name w:val="7612A17773AC4091BB902D76404AC91F"/>
    <w:rsid w:val="00484D17"/>
  </w:style>
  <w:style w:type="paragraph" w:customStyle="1" w:styleId="148785DDC0F0475FB6FB387D0C92B4D0">
    <w:name w:val="148785DDC0F0475FB6FB387D0C92B4D0"/>
    <w:rsid w:val="00484D17"/>
  </w:style>
  <w:style w:type="paragraph" w:customStyle="1" w:styleId="DFD5479B4C3D4AAF848821A0B9665830">
    <w:name w:val="DFD5479B4C3D4AAF848821A0B9665830"/>
    <w:rsid w:val="00484D17"/>
  </w:style>
  <w:style w:type="paragraph" w:customStyle="1" w:styleId="085C833B434844A6A94738845C27AA1C">
    <w:name w:val="085C833B434844A6A94738845C27AA1C"/>
    <w:rsid w:val="00484D17"/>
  </w:style>
  <w:style w:type="paragraph" w:customStyle="1" w:styleId="7E4F70D568BB4524A7B9CCAF69C8F259">
    <w:name w:val="7E4F70D568BB4524A7B9CCAF69C8F259"/>
    <w:rsid w:val="00484D17"/>
  </w:style>
  <w:style w:type="paragraph" w:customStyle="1" w:styleId="CA0A89E7CE6A48229EA458F70C78651D">
    <w:name w:val="CA0A89E7CE6A48229EA458F70C78651D"/>
    <w:rsid w:val="00484D17"/>
  </w:style>
  <w:style w:type="paragraph" w:customStyle="1" w:styleId="A63A1F619FB44F41B375F225F08C9A14">
    <w:name w:val="A63A1F619FB44F41B375F225F08C9A14"/>
    <w:rsid w:val="00484D17"/>
  </w:style>
  <w:style w:type="paragraph" w:customStyle="1" w:styleId="11C966A9BC1544FE82ADF1A334DD6F54">
    <w:name w:val="11C966A9BC1544FE82ADF1A334DD6F54"/>
    <w:rsid w:val="00484D17"/>
  </w:style>
  <w:style w:type="paragraph" w:customStyle="1" w:styleId="67285D8ED96B4D16AB198AC585B9F64C">
    <w:name w:val="67285D8ED96B4D16AB198AC585B9F64C"/>
    <w:rsid w:val="00484D17"/>
  </w:style>
  <w:style w:type="paragraph" w:customStyle="1" w:styleId="52C170B2BD8343A6AB66DB90EFF5C6B5">
    <w:name w:val="52C170B2BD8343A6AB66DB90EFF5C6B5"/>
    <w:rsid w:val="00484D17"/>
  </w:style>
  <w:style w:type="paragraph" w:customStyle="1" w:styleId="79D709A6F44643E5B081AE5D19CEDA9F">
    <w:name w:val="79D709A6F44643E5B081AE5D19CEDA9F"/>
    <w:rsid w:val="00484D17"/>
  </w:style>
  <w:style w:type="paragraph" w:customStyle="1" w:styleId="413CAB63C30947D7B829D1FCB46BD463">
    <w:name w:val="413CAB63C30947D7B829D1FCB46BD463"/>
    <w:rsid w:val="00484D17"/>
  </w:style>
  <w:style w:type="paragraph" w:customStyle="1" w:styleId="374427400CFD43BFB514E2CC8A6E1B36">
    <w:name w:val="374427400CFD43BFB514E2CC8A6E1B36"/>
    <w:rsid w:val="00484D17"/>
  </w:style>
  <w:style w:type="paragraph" w:customStyle="1" w:styleId="A9D62ADC9BFC449F92076D43845BAED3">
    <w:name w:val="A9D62ADC9BFC449F92076D43845BAED3"/>
    <w:rsid w:val="00484D17"/>
  </w:style>
  <w:style w:type="paragraph" w:customStyle="1" w:styleId="93BCC7BCB8D148FA914715755E91CC91">
    <w:name w:val="93BCC7BCB8D148FA914715755E91CC91"/>
    <w:rsid w:val="00484D17"/>
  </w:style>
  <w:style w:type="paragraph" w:customStyle="1" w:styleId="2DCDF8DB73F74D96BCC3B6A420BCDA85">
    <w:name w:val="2DCDF8DB73F74D96BCC3B6A420BCDA85"/>
    <w:rsid w:val="00484D17"/>
  </w:style>
  <w:style w:type="paragraph" w:customStyle="1" w:styleId="076E61B2AAF9485F8CD6D940C391B385">
    <w:name w:val="076E61B2AAF9485F8CD6D940C391B385"/>
    <w:rsid w:val="00484D17"/>
  </w:style>
  <w:style w:type="paragraph" w:customStyle="1" w:styleId="C8B2DE686884484E80C0FEA89F5DE014">
    <w:name w:val="C8B2DE686884484E80C0FEA89F5DE014"/>
    <w:rsid w:val="00484D17"/>
  </w:style>
  <w:style w:type="paragraph" w:customStyle="1" w:styleId="D4878C5B9BD64C818AB87956F3774329">
    <w:name w:val="D4878C5B9BD64C818AB87956F3774329"/>
    <w:rsid w:val="00484D17"/>
  </w:style>
  <w:style w:type="paragraph" w:customStyle="1" w:styleId="FB01C908A0554FAA8B0A54595B5D2341">
    <w:name w:val="FB01C908A0554FAA8B0A54595B5D2341"/>
    <w:rsid w:val="00484D17"/>
  </w:style>
  <w:style w:type="paragraph" w:customStyle="1" w:styleId="0C50A4E82382443E8782B467E31D99B0">
    <w:name w:val="0C50A4E82382443E8782B467E31D99B0"/>
    <w:rsid w:val="00484D17"/>
  </w:style>
  <w:style w:type="paragraph" w:customStyle="1" w:styleId="22F7F12F5FD84EAD90CF86C2C0AF4AB7">
    <w:name w:val="22F7F12F5FD84EAD90CF86C2C0AF4AB7"/>
    <w:rsid w:val="00484D17"/>
  </w:style>
  <w:style w:type="paragraph" w:customStyle="1" w:styleId="55D6B78F442B4C4A848A4B2A6351BEA8">
    <w:name w:val="55D6B78F442B4C4A848A4B2A6351BEA8"/>
    <w:rsid w:val="00484D17"/>
  </w:style>
  <w:style w:type="paragraph" w:customStyle="1" w:styleId="F341577062924F85BBE0F2A83DB022E8">
    <w:name w:val="F341577062924F85BBE0F2A83DB022E8"/>
    <w:rsid w:val="00484D17"/>
  </w:style>
  <w:style w:type="paragraph" w:customStyle="1" w:styleId="23FC385971BF471C8C1DA4AEAA2D89AB">
    <w:name w:val="23FC385971BF471C8C1DA4AEAA2D89AB"/>
    <w:rsid w:val="00484D17"/>
  </w:style>
  <w:style w:type="paragraph" w:customStyle="1" w:styleId="F5619C381BE24A698D48B3010EEEF070">
    <w:name w:val="F5619C381BE24A698D48B3010EEEF070"/>
    <w:rsid w:val="00484D17"/>
  </w:style>
  <w:style w:type="paragraph" w:customStyle="1" w:styleId="549013466CF44FE1851DFEC4BA207007">
    <w:name w:val="549013466CF44FE1851DFEC4BA207007"/>
    <w:rsid w:val="00484D17"/>
  </w:style>
  <w:style w:type="paragraph" w:customStyle="1" w:styleId="F3787CE15594426C8B71426F188DFD92">
    <w:name w:val="F3787CE15594426C8B71426F188DFD92"/>
    <w:rsid w:val="00484D17"/>
  </w:style>
  <w:style w:type="paragraph" w:customStyle="1" w:styleId="DA54080C267B4F8E8332878598DB784B">
    <w:name w:val="DA54080C267B4F8E8332878598DB784B"/>
    <w:rsid w:val="00484D17"/>
  </w:style>
  <w:style w:type="paragraph" w:customStyle="1" w:styleId="7044C7FAE3E34FDAB3A3E4C6742B1E82">
    <w:name w:val="7044C7FAE3E34FDAB3A3E4C6742B1E82"/>
    <w:rsid w:val="00484D17"/>
  </w:style>
  <w:style w:type="paragraph" w:customStyle="1" w:styleId="7C2459F7B2B3429CBA234DD517AA2A47">
    <w:name w:val="7C2459F7B2B3429CBA234DD517AA2A47"/>
    <w:rsid w:val="00484D17"/>
  </w:style>
  <w:style w:type="paragraph" w:customStyle="1" w:styleId="AC57DCECD1E74E5F86557ECBD28BC1D7">
    <w:name w:val="AC57DCECD1E74E5F86557ECBD28BC1D7"/>
    <w:rsid w:val="00484D17"/>
  </w:style>
  <w:style w:type="paragraph" w:customStyle="1" w:styleId="2A85F28051C14E7E92D94E2BA69B25DF">
    <w:name w:val="2A85F28051C14E7E92D94E2BA69B25DF"/>
    <w:rsid w:val="00484D17"/>
  </w:style>
  <w:style w:type="paragraph" w:customStyle="1" w:styleId="C5EF1A1D04D643FDA5ED547B335EE6A3">
    <w:name w:val="C5EF1A1D04D643FDA5ED547B335EE6A3"/>
    <w:rsid w:val="00484D17"/>
  </w:style>
  <w:style w:type="paragraph" w:customStyle="1" w:styleId="E0E512BD5C2E479688E17D6D45767697">
    <w:name w:val="E0E512BD5C2E479688E17D6D45767697"/>
    <w:rsid w:val="00484D17"/>
  </w:style>
  <w:style w:type="paragraph" w:customStyle="1" w:styleId="B076F3058CA74212BC25B684E42A0A27">
    <w:name w:val="B076F3058CA74212BC25B684E42A0A27"/>
    <w:rsid w:val="00484D17"/>
  </w:style>
  <w:style w:type="paragraph" w:customStyle="1" w:styleId="4C4DD79C79334A648B304378E33AF351">
    <w:name w:val="4C4DD79C79334A648B304378E33AF351"/>
    <w:rsid w:val="00484D17"/>
  </w:style>
  <w:style w:type="paragraph" w:customStyle="1" w:styleId="F3AC12F9ACB64E2889C7D9F416CF4ABC">
    <w:name w:val="F3AC12F9ACB64E2889C7D9F416CF4ABC"/>
    <w:rsid w:val="00484D17"/>
  </w:style>
  <w:style w:type="paragraph" w:customStyle="1" w:styleId="6C07786CE58B4B2A8A9A5E64357919A5">
    <w:name w:val="6C07786CE58B4B2A8A9A5E64357919A5"/>
    <w:rsid w:val="00484D17"/>
  </w:style>
  <w:style w:type="paragraph" w:customStyle="1" w:styleId="CCA02896AF2D430EBDB933394BE05AAD">
    <w:name w:val="CCA02896AF2D430EBDB933394BE05AAD"/>
    <w:rsid w:val="00484D17"/>
  </w:style>
  <w:style w:type="paragraph" w:customStyle="1" w:styleId="FE5596B03E3F42BBB3B585DD7494CCD9">
    <w:name w:val="FE5596B03E3F42BBB3B585DD7494CCD9"/>
    <w:rsid w:val="00484D17"/>
  </w:style>
  <w:style w:type="paragraph" w:customStyle="1" w:styleId="2508219BFFCA480E91ACE6EAF742BE7E">
    <w:name w:val="2508219BFFCA480E91ACE6EAF742BE7E"/>
    <w:rsid w:val="00484D17"/>
  </w:style>
  <w:style w:type="paragraph" w:customStyle="1" w:styleId="F9D67BC3A0B643F5B6C9049C6A37E719">
    <w:name w:val="F9D67BC3A0B643F5B6C9049C6A37E719"/>
    <w:rsid w:val="00484D17"/>
  </w:style>
  <w:style w:type="paragraph" w:customStyle="1" w:styleId="8C805278780E42DC9CDCE6C8E5964A90">
    <w:name w:val="8C805278780E42DC9CDCE6C8E5964A90"/>
    <w:rsid w:val="00484D17"/>
  </w:style>
  <w:style w:type="paragraph" w:customStyle="1" w:styleId="90A68DF7B4B44857B3BB8582B09FC9E8">
    <w:name w:val="90A68DF7B4B44857B3BB8582B09FC9E8"/>
    <w:rsid w:val="00484D17"/>
  </w:style>
  <w:style w:type="paragraph" w:customStyle="1" w:styleId="82AC9BDEEE2D45F4BEA1BCC28F8A92DF">
    <w:name w:val="82AC9BDEEE2D45F4BEA1BCC28F8A92DF"/>
    <w:rsid w:val="00484D17"/>
  </w:style>
  <w:style w:type="paragraph" w:customStyle="1" w:styleId="85578C53C4F04084A6247BC1C59AC3AC">
    <w:name w:val="85578C53C4F04084A6247BC1C59AC3AC"/>
    <w:rsid w:val="00484D17"/>
  </w:style>
  <w:style w:type="paragraph" w:customStyle="1" w:styleId="EF4B47B7F09E479C89418C1929A41039">
    <w:name w:val="EF4B47B7F09E479C89418C1929A41039"/>
    <w:rsid w:val="00484D17"/>
  </w:style>
  <w:style w:type="paragraph" w:customStyle="1" w:styleId="0A2D87EE202D45EA94EBB4B17AC35CBE">
    <w:name w:val="0A2D87EE202D45EA94EBB4B17AC35CBE"/>
    <w:rsid w:val="00484D17"/>
  </w:style>
  <w:style w:type="paragraph" w:customStyle="1" w:styleId="24895D17080A4D92BA3FFFB1CFF27D88">
    <w:name w:val="24895D17080A4D92BA3FFFB1CFF27D88"/>
    <w:rsid w:val="00484D17"/>
  </w:style>
  <w:style w:type="paragraph" w:customStyle="1" w:styleId="864739F498D14212B2E5FC6CEDD2C2B4">
    <w:name w:val="864739F498D14212B2E5FC6CEDD2C2B4"/>
    <w:rsid w:val="00484D17"/>
  </w:style>
  <w:style w:type="paragraph" w:customStyle="1" w:styleId="9654C88282D748218A91E762958ED4F6">
    <w:name w:val="9654C88282D748218A91E762958ED4F6"/>
    <w:rsid w:val="00484D17"/>
  </w:style>
  <w:style w:type="paragraph" w:customStyle="1" w:styleId="0106F466115B416685E8D1A36F98080A">
    <w:name w:val="0106F466115B416685E8D1A36F98080A"/>
    <w:rsid w:val="00484D17"/>
  </w:style>
  <w:style w:type="paragraph" w:customStyle="1" w:styleId="11859140C01044D9B7B8074C802B27E5">
    <w:name w:val="11859140C01044D9B7B8074C802B27E5"/>
    <w:rsid w:val="00484D17"/>
  </w:style>
  <w:style w:type="paragraph" w:customStyle="1" w:styleId="C05F32B219A0406896806BC23470E48E">
    <w:name w:val="C05F32B219A0406896806BC23470E48E"/>
    <w:rsid w:val="00484D17"/>
  </w:style>
  <w:style w:type="paragraph" w:customStyle="1" w:styleId="6EBC8180D53E40348CE0181C56D5B704">
    <w:name w:val="6EBC8180D53E40348CE0181C56D5B704"/>
    <w:rsid w:val="00484D17"/>
  </w:style>
  <w:style w:type="paragraph" w:customStyle="1" w:styleId="F8B2B449CD8643F9BE645EAC7456BE0F">
    <w:name w:val="F8B2B449CD8643F9BE645EAC7456BE0F"/>
    <w:rsid w:val="00484D17"/>
  </w:style>
  <w:style w:type="paragraph" w:customStyle="1" w:styleId="9912F8AF3EA34B9588C25B7FC38EA730">
    <w:name w:val="9912F8AF3EA34B9588C25B7FC38EA730"/>
    <w:rsid w:val="00484D17"/>
  </w:style>
  <w:style w:type="paragraph" w:customStyle="1" w:styleId="B9A499DF563248B880187F4A044FD30E">
    <w:name w:val="B9A499DF563248B880187F4A044FD30E"/>
    <w:rsid w:val="00484D17"/>
  </w:style>
  <w:style w:type="paragraph" w:customStyle="1" w:styleId="1D9FF9859B7349B186BC4255CE2BA724">
    <w:name w:val="1D9FF9859B7349B186BC4255CE2BA724"/>
    <w:rsid w:val="00484D17"/>
  </w:style>
  <w:style w:type="paragraph" w:customStyle="1" w:styleId="D71EA0FC5C0A4DF1BB88149C205BBFB1">
    <w:name w:val="D71EA0FC5C0A4DF1BB88149C205BBFB1"/>
    <w:rsid w:val="00484D17"/>
  </w:style>
  <w:style w:type="paragraph" w:customStyle="1" w:styleId="D2638B4F17D14ECA8A1ABB4807F182B9">
    <w:name w:val="D2638B4F17D14ECA8A1ABB4807F182B9"/>
    <w:rsid w:val="00484D17"/>
  </w:style>
  <w:style w:type="paragraph" w:customStyle="1" w:styleId="FF147BA051004C279E9AFCCAB9D5E0A1">
    <w:name w:val="FF147BA051004C279E9AFCCAB9D5E0A1"/>
    <w:rsid w:val="00484D17"/>
  </w:style>
  <w:style w:type="paragraph" w:customStyle="1" w:styleId="FC6DD3CDC95D4E4C95441FDD6D7E8D15">
    <w:name w:val="FC6DD3CDC95D4E4C95441FDD6D7E8D15"/>
    <w:rsid w:val="00484D17"/>
  </w:style>
  <w:style w:type="paragraph" w:customStyle="1" w:styleId="A27A50335507427295B787CD6C9645ED">
    <w:name w:val="A27A50335507427295B787CD6C9645ED"/>
    <w:rsid w:val="00484D17"/>
  </w:style>
  <w:style w:type="paragraph" w:customStyle="1" w:styleId="760C83DC6EB2415F83C686DC3A3F507F">
    <w:name w:val="760C83DC6EB2415F83C686DC3A3F507F"/>
    <w:rsid w:val="00484D17"/>
  </w:style>
  <w:style w:type="paragraph" w:customStyle="1" w:styleId="EAD0F27C5F814B6796C8C59E13BAFB30">
    <w:name w:val="EAD0F27C5F814B6796C8C59E13BAFB30"/>
    <w:rsid w:val="00484D17"/>
  </w:style>
  <w:style w:type="paragraph" w:customStyle="1" w:styleId="E49A14A5E3E14E73B4AF861D02A02BF5">
    <w:name w:val="E49A14A5E3E14E73B4AF861D02A02BF5"/>
    <w:rsid w:val="00484D17"/>
  </w:style>
  <w:style w:type="paragraph" w:customStyle="1" w:styleId="8B7C036D16E24B48B8E9F385219046A4">
    <w:name w:val="8B7C036D16E24B48B8E9F385219046A4"/>
    <w:rsid w:val="00484D17"/>
  </w:style>
  <w:style w:type="paragraph" w:customStyle="1" w:styleId="E8E05CC525E54484B1CFB707BA6DA0A4">
    <w:name w:val="E8E05CC525E54484B1CFB707BA6DA0A4"/>
    <w:rsid w:val="004579FB"/>
  </w:style>
  <w:style w:type="paragraph" w:customStyle="1" w:styleId="3F6D1EDB82844442AEDF25E427A44039">
    <w:name w:val="3F6D1EDB82844442AEDF25E427A44039"/>
    <w:rsid w:val="004579FB"/>
  </w:style>
  <w:style w:type="paragraph" w:customStyle="1" w:styleId="9CC5424DEA53427392E92C376B2B3230">
    <w:name w:val="9CC5424DEA53427392E92C376B2B3230"/>
    <w:rsid w:val="004579FB"/>
  </w:style>
  <w:style w:type="paragraph" w:customStyle="1" w:styleId="C35007978D6146719FDF3E87C625D1DB">
    <w:name w:val="C35007978D6146719FDF3E87C625D1DB"/>
    <w:rsid w:val="004579FB"/>
  </w:style>
  <w:style w:type="paragraph" w:customStyle="1" w:styleId="FDBB042112FB4045BAE7403290DF9865">
    <w:name w:val="FDBB042112FB4045BAE7403290DF9865"/>
    <w:rsid w:val="004579FB"/>
  </w:style>
  <w:style w:type="paragraph" w:customStyle="1" w:styleId="41FB5854063D4DF283A8487C7173107E">
    <w:name w:val="41FB5854063D4DF283A8487C7173107E"/>
    <w:rsid w:val="004579FB"/>
  </w:style>
  <w:style w:type="paragraph" w:customStyle="1" w:styleId="7623AF4423B8452DA8D72901225D134F11">
    <w:name w:val="7623AF4423B8452DA8D72901225D134F11"/>
    <w:rsid w:val="004579FB"/>
    <w:rPr>
      <w:rFonts w:eastAsiaTheme="minorHAnsi"/>
      <w:lang w:eastAsia="en-US"/>
    </w:rPr>
  </w:style>
  <w:style w:type="paragraph" w:customStyle="1" w:styleId="90F82FC67A4744A6820D897DE13C441D8">
    <w:name w:val="90F82FC67A4744A6820D897DE13C441D8"/>
    <w:rsid w:val="004579FB"/>
    <w:rPr>
      <w:rFonts w:eastAsiaTheme="minorHAnsi"/>
      <w:lang w:eastAsia="en-US"/>
    </w:rPr>
  </w:style>
  <w:style w:type="paragraph" w:customStyle="1" w:styleId="9D269EBA5BF846CA9FF01EA68F1109B310">
    <w:name w:val="9D269EBA5BF846CA9FF01EA68F1109B310"/>
    <w:rsid w:val="004579FB"/>
    <w:rPr>
      <w:rFonts w:eastAsiaTheme="minorHAnsi"/>
      <w:lang w:eastAsia="en-US"/>
    </w:rPr>
  </w:style>
  <w:style w:type="paragraph" w:customStyle="1" w:styleId="AFE2D60266FE4336B15ED8CCC046178F8">
    <w:name w:val="AFE2D60266FE4336B15ED8CCC046178F8"/>
    <w:rsid w:val="004579FB"/>
    <w:rPr>
      <w:rFonts w:eastAsiaTheme="minorHAnsi"/>
      <w:lang w:eastAsia="en-US"/>
    </w:rPr>
  </w:style>
  <w:style w:type="paragraph" w:customStyle="1" w:styleId="4F5766B112514BC5B47EB89C5587698D8">
    <w:name w:val="4F5766B112514BC5B47EB89C5587698D8"/>
    <w:rsid w:val="004579FB"/>
    <w:rPr>
      <w:rFonts w:eastAsiaTheme="minorHAnsi"/>
      <w:lang w:eastAsia="en-US"/>
    </w:rPr>
  </w:style>
  <w:style w:type="paragraph" w:customStyle="1" w:styleId="C8968193BE194B7088FD0473495487A38">
    <w:name w:val="C8968193BE194B7088FD0473495487A38"/>
    <w:rsid w:val="004579FB"/>
    <w:rPr>
      <w:rFonts w:eastAsiaTheme="minorHAnsi"/>
      <w:lang w:eastAsia="en-US"/>
    </w:rPr>
  </w:style>
  <w:style w:type="paragraph" w:customStyle="1" w:styleId="66D6BBE265F948AB9BA3F54D15C8CF938">
    <w:name w:val="66D6BBE265F948AB9BA3F54D15C8CF938"/>
    <w:rsid w:val="004579FB"/>
    <w:rPr>
      <w:rFonts w:eastAsiaTheme="minorHAnsi"/>
      <w:lang w:eastAsia="en-US"/>
    </w:rPr>
  </w:style>
  <w:style w:type="paragraph" w:customStyle="1" w:styleId="253CBC8B858E4067BFFA30FDBDB2E5CB2">
    <w:name w:val="253CBC8B858E4067BFFA30FDBDB2E5CB2"/>
    <w:rsid w:val="004579FB"/>
    <w:rPr>
      <w:rFonts w:eastAsiaTheme="minorHAnsi"/>
      <w:lang w:eastAsia="en-US"/>
    </w:rPr>
  </w:style>
  <w:style w:type="paragraph" w:customStyle="1" w:styleId="7623AF4423B8452DA8D72901225D134F12">
    <w:name w:val="7623AF4423B8452DA8D72901225D134F12"/>
    <w:rsid w:val="004579FB"/>
    <w:rPr>
      <w:rFonts w:eastAsiaTheme="minorHAnsi"/>
      <w:lang w:eastAsia="en-US"/>
    </w:rPr>
  </w:style>
  <w:style w:type="paragraph" w:customStyle="1" w:styleId="90F82FC67A4744A6820D897DE13C441D9">
    <w:name w:val="90F82FC67A4744A6820D897DE13C441D9"/>
    <w:rsid w:val="004579FB"/>
    <w:rPr>
      <w:rFonts w:eastAsiaTheme="minorHAnsi"/>
      <w:lang w:eastAsia="en-US"/>
    </w:rPr>
  </w:style>
  <w:style w:type="paragraph" w:customStyle="1" w:styleId="9D269EBA5BF846CA9FF01EA68F1109B311">
    <w:name w:val="9D269EBA5BF846CA9FF01EA68F1109B311"/>
    <w:rsid w:val="004579FB"/>
    <w:rPr>
      <w:rFonts w:eastAsiaTheme="minorHAnsi"/>
      <w:lang w:eastAsia="en-US"/>
    </w:rPr>
  </w:style>
  <w:style w:type="paragraph" w:customStyle="1" w:styleId="AFE2D60266FE4336B15ED8CCC046178F9">
    <w:name w:val="AFE2D60266FE4336B15ED8CCC046178F9"/>
    <w:rsid w:val="004579FB"/>
    <w:rPr>
      <w:rFonts w:eastAsiaTheme="minorHAnsi"/>
      <w:lang w:eastAsia="en-US"/>
    </w:rPr>
  </w:style>
  <w:style w:type="paragraph" w:customStyle="1" w:styleId="4F5766B112514BC5B47EB89C5587698D9">
    <w:name w:val="4F5766B112514BC5B47EB89C5587698D9"/>
    <w:rsid w:val="004579FB"/>
    <w:rPr>
      <w:rFonts w:eastAsiaTheme="minorHAnsi"/>
      <w:lang w:eastAsia="en-US"/>
    </w:rPr>
  </w:style>
  <w:style w:type="paragraph" w:customStyle="1" w:styleId="C8968193BE194B7088FD0473495487A39">
    <w:name w:val="C8968193BE194B7088FD0473495487A39"/>
    <w:rsid w:val="004579FB"/>
    <w:rPr>
      <w:rFonts w:eastAsiaTheme="minorHAnsi"/>
      <w:lang w:eastAsia="en-US"/>
    </w:rPr>
  </w:style>
  <w:style w:type="paragraph" w:customStyle="1" w:styleId="66D6BBE265F948AB9BA3F54D15C8CF939">
    <w:name w:val="66D6BBE265F948AB9BA3F54D15C8CF939"/>
    <w:rsid w:val="004579FB"/>
    <w:rPr>
      <w:rFonts w:eastAsiaTheme="minorHAnsi"/>
      <w:lang w:eastAsia="en-US"/>
    </w:rPr>
  </w:style>
  <w:style w:type="paragraph" w:customStyle="1" w:styleId="253CBC8B858E4067BFFA30FDBDB2E5CB3">
    <w:name w:val="253CBC8B858E4067BFFA30FDBDB2E5CB3"/>
    <w:rsid w:val="004579FB"/>
    <w:rPr>
      <w:rFonts w:eastAsiaTheme="minorHAnsi"/>
      <w:lang w:eastAsia="en-US"/>
    </w:rPr>
  </w:style>
  <w:style w:type="paragraph" w:customStyle="1" w:styleId="7623AF4423B8452DA8D72901225D134F13">
    <w:name w:val="7623AF4423B8452DA8D72901225D134F13"/>
    <w:rsid w:val="004579FB"/>
    <w:rPr>
      <w:rFonts w:eastAsiaTheme="minorHAnsi"/>
      <w:lang w:eastAsia="en-US"/>
    </w:rPr>
  </w:style>
  <w:style w:type="paragraph" w:customStyle="1" w:styleId="90F82FC67A4744A6820D897DE13C441D10">
    <w:name w:val="90F82FC67A4744A6820D897DE13C441D10"/>
    <w:rsid w:val="004579FB"/>
    <w:rPr>
      <w:rFonts w:eastAsiaTheme="minorHAnsi"/>
      <w:lang w:eastAsia="en-US"/>
    </w:rPr>
  </w:style>
  <w:style w:type="paragraph" w:customStyle="1" w:styleId="9D269EBA5BF846CA9FF01EA68F1109B312">
    <w:name w:val="9D269EBA5BF846CA9FF01EA68F1109B312"/>
    <w:rsid w:val="004579FB"/>
    <w:rPr>
      <w:rFonts w:eastAsiaTheme="minorHAnsi"/>
      <w:lang w:eastAsia="en-US"/>
    </w:rPr>
  </w:style>
  <w:style w:type="paragraph" w:customStyle="1" w:styleId="AFE2D60266FE4336B15ED8CCC046178F10">
    <w:name w:val="AFE2D60266FE4336B15ED8CCC046178F10"/>
    <w:rsid w:val="004579FB"/>
    <w:rPr>
      <w:rFonts w:eastAsiaTheme="minorHAnsi"/>
      <w:lang w:eastAsia="en-US"/>
    </w:rPr>
  </w:style>
  <w:style w:type="paragraph" w:customStyle="1" w:styleId="4F5766B112514BC5B47EB89C5587698D10">
    <w:name w:val="4F5766B112514BC5B47EB89C5587698D10"/>
    <w:rsid w:val="004579FB"/>
    <w:rPr>
      <w:rFonts w:eastAsiaTheme="minorHAnsi"/>
      <w:lang w:eastAsia="en-US"/>
    </w:rPr>
  </w:style>
  <w:style w:type="paragraph" w:customStyle="1" w:styleId="C8968193BE194B7088FD0473495487A310">
    <w:name w:val="C8968193BE194B7088FD0473495487A310"/>
    <w:rsid w:val="004579FB"/>
    <w:rPr>
      <w:rFonts w:eastAsiaTheme="minorHAnsi"/>
      <w:lang w:eastAsia="en-US"/>
    </w:rPr>
  </w:style>
  <w:style w:type="paragraph" w:customStyle="1" w:styleId="66D6BBE265F948AB9BA3F54D15C8CF9310">
    <w:name w:val="66D6BBE265F948AB9BA3F54D15C8CF9310"/>
    <w:rsid w:val="004579FB"/>
    <w:rPr>
      <w:rFonts w:eastAsiaTheme="minorHAnsi"/>
      <w:lang w:eastAsia="en-US"/>
    </w:rPr>
  </w:style>
  <w:style w:type="paragraph" w:customStyle="1" w:styleId="253CBC8B858E4067BFFA30FDBDB2E5CB4">
    <w:name w:val="253CBC8B858E4067BFFA30FDBDB2E5CB4"/>
    <w:rsid w:val="004579FB"/>
    <w:rPr>
      <w:rFonts w:eastAsiaTheme="minorHAnsi"/>
      <w:lang w:eastAsia="en-US"/>
    </w:rPr>
  </w:style>
  <w:style w:type="paragraph" w:customStyle="1" w:styleId="7623AF4423B8452DA8D72901225D134F14">
    <w:name w:val="7623AF4423B8452DA8D72901225D134F14"/>
    <w:rsid w:val="004579FB"/>
    <w:rPr>
      <w:rFonts w:eastAsiaTheme="minorHAnsi"/>
      <w:lang w:eastAsia="en-US"/>
    </w:rPr>
  </w:style>
  <w:style w:type="paragraph" w:customStyle="1" w:styleId="90F82FC67A4744A6820D897DE13C441D11">
    <w:name w:val="90F82FC67A4744A6820D897DE13C441D11"/>
    <w:rsid w:val="004579FB"/>
    <w:rPr>
      <w:rFonts w:eastAsiaTheme="minorHAnsi"/>
      <w:lang w:eastAsia="en-US"/>
    </w:rPr>
  </w:style>
  <w:style w:type="paragraph" w:customStyle="1" w:styleId="9D269EBA5BF846CA9FF01EA68F1109B313">
    <w:name w:val="9D269EBA5BF846CA9FF01EA68F1109B313"/>
    <w:rsid w:val="004579FB"/>
    <w:rPr>
      <w:rFonts w:eastAsiaTheme="minorHAnsi"/>
      <w:lang w:eastAsia="en-US"/>
    </w:rPr>
  </w:style>
  <w:style w:type="paragraph" w:customStyle="1" w:styleId="AFE2D60266FE4336B15ED8CCC046178F11">
    <w:name w:val="AFE2D60266FE4336B15ED8CCC046178F11"/>
    <w:rsid w:val="004579FB"/>
    <w:rPr>
      <w:rFonts w:eastAsiaTheme="minorHAnsi"/>
      <w:lang w:eastAsia="en-US"/>
    </w:rPr>
  </w:style>
  <w:style w:type="paragraph" w:customStyle="1" w:styleId="4F5766B112514BC5B47EB89C5587698D11">
    <w:name w:val="4F5766B112514BC5B47EB89C5587698D11"/>
    <w:rsid w:val="004579FB"/>
    <w:rPr>
      <w:rFonts w:eastAsiaTheme="minorHAnsi"/>
      <w:lang w:eastAsia="en-US"/>
    </w:rPr>
  </w:style>
  <w:style w:type="paragraph" w:customStyle="1" w:styleId="C8968193BE194B7088FD0473495487A311">
    <w:name w:val="C8968193BE194B7088FD0473495487A311"/>
    <w:rsid w:val="004579FB"/>
    <w:rPr>
      <w:rFonts w:eastAsiaTheme="minorHAnsi"/>
      <w:lang w:eastAsia="en-US"/>
    </w:rPr>
  </w:style>
  <w:style w:type="paragraph" w:customStyle="1" w:styleId="66D6BBE265F948AB9BA3F54D15C8CF9311">
    <w:name w:val="66D6BBE265F948AB9BA3F54D15C8CF9311"/>
    <w:rsid w:val="004579FB"/>
    <w:rPr>
      <w:rFonts w:eastAsiaTheme="minorHAnsi"/>
      <w:lang w:eastAsia="en-US"/>
    </w:rPr>
  </w:style>
  <w:style w:type="paragraph" w:customStyle="1" w:styleId="253CBC8B858E4067BFFA30FDBDB2E5CB5">
    <w:name w:val="253CBC8B858E4067BFFA30FDBDB2E5CB5"/>
    <w:rsid w:val="004579FB"/>
    <w:rPr>
      <w:rFonts w:eastAsiaTheme="minorHAnsi"/>
      <w:lang w:eastAsia="en-US"/>
    </w:rPr>
  </w:style>
  <w:style w:type="paragraph" w:customStyle="1" w:styleId="7623AF4423B8452DA8D72901225D134F15">
    <w:name w:val="7623AF4423B8452DA8D72901225D134F15"/>
    <w:rsid w:val="004579FB"/>
    <w:rPr>
      <w:rFonts w:eastAsiaTheme="minorHAnsi"/>
      <w:lang w:eastAsia="en-US"/>
    </w:rPr>
  </w:style>
  <w:style w:type="paragraph" w:customStyle="1" w:styleId="90F82FC67A4744A6820D897DE13C441D12">
    <w:name w:val="90F82FC67A4744A6820D897DE13C441D12"/>
    <w:rsid w:val="004579FB"/>
    <w:rPr>
      <w:rFonts w:eastAsiaTheme="minorHAnsi"/>
      <w:lang w:eastAsia="en-US"/>
    </w:rPr>
  </w:style>
  <w:style w:type="paragraph" w:customStyle="1" w:styleId="9D269EBA5BF846CA9FF01EA68F1109B314">
    <w:name w:val="9D269EBA5BF846CA9FF01EA68F1109B314"/>
    <w:rsid w:val="004579FB"/>
    <w:rPr>
      <w:rFonts w:eastAsiaTheme="minorHAnsi"/>
      <w:lang w:eastAsia="en-US"/>
    </w:rPr>
  </w:style>
  <w:style w:type="paragraph" w:customStyle="1" w:styleId="AFE2D60266FE4336B15ED8CCC046178F12">
    <w:name w:val="AFE2D60266FE4336B15ED8CCC046178F12"/>
    <w:rsid w:val="004579FB"/>
    <w:rPr>
      <w:rFonts w:eastAsiaTheme="minorHAnsi"/>
      <w:lang w:eastAsia="en-US"/>
    </w:rPr>
  </w:style>
  <w:style w:type="paragraph" w:customStyle="1" w:styleId="4F5766B112514BC5B47EB89C5587698D12">
    <w:name w:val="4F5766B112514BC5B47EB89C5587698D12"/>
    <w:rsid w:val="004579FB"/>
    <w:rPr>
      <w:rFonts w:eastAsiaTheme="minorHAnsi"/>
      <w:lang w:eastAsia="en-US"/>
    </w:rPr>
  </w:style>
  <w:style w:type="paragraph" w:customStyle="1" w:styleId="C8968193BE194B7088FD0473495487A312">
    <w:name w:val="C8968193BE194B7088FD0473495487A312"/>
    <w:rsid w:val="004579FB"/>
    <w:rPr>
      <w:rFonts w:eastAsiaTheme="minorHAnsi"/>
      <w:lang w:eastAsia="en-US"/>
    </w:rPr>
  </w:style>
  <w:style w:type="paragraph" w:customStyle="1" w:styleId="66D6BBE265F948AB9BA3F54D15C8CF9312">
    <w:name w:val="66D6BBE265F948AB9BA3F54D15C8CF9312"/>
    <w:rsid w:val="004579FB"/>
    <w:rPr>
      <w:rFonts w:eastAsiaTheme="minorHAnsi"/>
      <w:lang w:eastAsia="en-US"/>
    </w:rPr>
  </w:style>
  <w:style w:type="paragraph" w:customStyle="1" w:styleId="253CBC8B858E4067BFFA30FDBDB2E5CB6">
    <w:name w:val="253CBC8B858E4067BFFA30FDBDB2E5CB6"/>
    <w:rsid w:val="004579FB"/>
    <w:rPr>
      <w:rFonts w:eastAsiaTheme="minorHAnsi"/>
      <w:lang w:eastAsia="en-US"/>
    </w:rPr>
  </w:style>
  <w:style w:type="paragraph" w:customStyle="1" w:styleId="7623AF4423B8452DA8D72901225D134F16">
    <w:name w:val="7623AF4423B8452DA8D72901225D134F16"/>
    <w:rsid w:val="004579FB"/>
    <w:rPr>
      <w:rFonts w:eastAsiaTheme="minorHAnsi"/>
      <w:lang w:eastAsia="en-US"/>
    </w:rPr>
  </w:style>
  <w:style w:type="paragraph" w:customStyle="1" w:styleId="90F82FC67A4744A6820D897DE13C441D13">
    <w:name w:val="90F82FC67A4744A6820D897DE13C441D13"/>
    <w:rsid w:val="004579FB"/>
    <w:rPr>
      <w:rFonts w:eastAsiaTheme="minorHAnsi"/>
      <w:lang w:eastAsia="en-US"/>
    </w:rPr>
  </w:style>
  <w:style w:type="paragraph" w:customStyle="1" w:styleId="9D269EBA5BF846CA9FF01EA68F1109B315">
    <w:name w:val="9D269EBA5BF846CA9FF01EA68F1109B315"/>
    <w:rsid w:val="004579FB"/>
    <w:rPr>
      <w:rFonts w:eastAsiaTheme="minorHAnsi"/>
      <w:lang w:eastAsia="en-US"/>
    </w:rPr>
  </w:style>
  <w:style w:type="paragraph" w:customStyle="1" w:styleId="AFE2D60266FE4336B15ED8CCC046178F13">
    <w:name w:val="AFE2D60266FE4336B15ED8CCC046178F13"/>
    <w:rsid w:val="004579FB"/>
    <w:rPr>
      <w:rFonts w:eastAsiaTheme="minorHAnsi"/>
      <w:lang w:eastAsia="en-US"/>
    </w:rPr>
  </w:style>
  <w:style w:type="paragraph" w:customStyle="1" w:styleId="4F5766B112514BC5B47EB89C5587698D13">
    <w:name w:val="4F5766B112514BC5B47EB89C5587698D13"/>
    <w:rsid w:val="004579FB"/>
    <w:rPr>
      <w:rFonts w:eastAsiaTheme="minorHAnsi"/>
      <w:lang w:eastAsia="en-US"/>
    </w:rPr>
  </w:style>
  <w:style w:type="paragraph" w:customStyle="1" w:styleId="C8968193BE194B7088FD0473495487A313">
    <w:name w:val="C8968193BE194B7088FD0473495487A313"/>
    <w:rsid w:val="004579FB"/>
    <w:rPr>
      <w:rFonts w:eastAsiaTheme="minorHAnsi"/>
      <w:lang w:eastAsia="en-US"/>
    </w:rPr>
  </w:style>
  <w:style w:type="paragraph" w:customStyle="1" w:styleId="66D6BBE265F948AB9BA3F54D15C8CF9313">
    <w:name w:val="66D6BBE265F948AB9BA3F54D15C8CF9313"/>
    <w:rsid w:val="004579FB"/>
    <w:rPr>
      <w:rFonts w:eastAsiaTheme="minorHAnsi"/>
      <w:lang w:eastAsia="en-US"/>
    </w:rPr>
  </w:style>
  <w:style w:type="paragraph" w:customStyle="1" w:styleId="253CBC8B858E4067BFFA30FDBDB2E5CB7">
    <w:name w:val="253CBC8B858E4067BFFA30FDBDB2E5CB7"/>
    <w:rsid w:val="004579FB"/>
    <w:rPr>
      <w:rFonts w:eastAsiaTheme="minorHAnsi"/>
      <w:lang w:eastAsia="en-US"/>
    </w:rPr>
  </w:style>
  <w:style w:type="paragraph" w:customStyle="1" w:styleId="7623AF4423B8452DA8D72901225D134F17">
    <w:name w:val="7623AF4423B8452DA8D72901225D134F17"/>
    <w:rsid w:val="004579FB"/>
    <w:rPr>
      <w:rFonts w:eastAsiaTheme="minorHAnsi"/>
      <w:lang w:eastAsia="en-US"/>
    </w:rPr>
  </w:style>
  <w:style w:type="paragraph" w:customStyle="1" w:styleId="90F82FC67A4744A6820D897DE13C441D14">
    <w:name w:val="90F82FC67A4744A6820D897DE13C441D14"/>
    <w:rsid w:val="004579FB"/>
    <w:rPr>
      <w:rFonts w:eastAsiaTheme="minorHAnsi"/>
      <w:lang w:eastAsia="en-US"/>
    </w:rPr>
  </w:style>
  <w:style w:type="paragraph" w:customStyle="1" w:styleId="9D269EBA5BF846CA9FF01EA68F1109B316">
    <w:name w:val="9D269EBA5BF846CA9FF01EA68F1109B316"/>
    <w:rsid w:val="004579FB"/>
    <w:rPr>
      <w:rFonts w:eastAsiaTheme="minorHAnsi"/>
      <w:lang w:eastAsia="en-US"/>
    </w:rPr>
  </w:style>
  <w:style w:type="paragraph" w:customStyle="1" w:styleId="AFE2D60266FE4336B15ED8CCC046178F14">
    <w:name w:val="AFE2D60266FE4336B15ED8CCC046178F14"/>
    <w:rsid w:val="004579FB"/>
    <w:rPr>
      <w:rFonts w:eastAsiaTheme="minorHAnsi"/>
      <w:lang w:eastAsia="en-US"/>
    </w:rPr>
  </w:style>
  <w:style w:type="paragraph" w:customStyle="1" w:styleId="4F5766B112514BC5B47EB89C5587698D14">
    <w:name w:val="4F5766B112514BC5B47EB89C5587698D14"/>
    <w:rsid w:val="004579FB"/>
    <w:rPr>
      <w:rFonts w:eastAsiaTheme="minorHAnsi"/>
      <w:lang w:eastAsia="en-US"/>
    </w:rPr>
  </w:style>
  <w:style w:type="paragraph" w:customStyle="1" w:styleId="C8968193BE194B7088FD0473495487A314">
    <w:name w:val="C8968193BE194B7088FD0473495487A314"/>
    <w:rsid w:val="004579FB"/>
    <w:rPr>
      <w:rFonts w:eastAsiaTheme="minorHAnsi"/>
      <w:lang w:eastAsia="en-US"/>
    </w:rPr>
  </w:style>
  <w:style w:type="paragraph" w:customStyle="1" w:styleId="66D6BBE265F948AB9BA3F54D15C8CF9314">
    <w:name w:val="66D6BBE265F948AB9BA3F54D15C8CF9314"/>
    <w:rsid w:val="004579FB"/>
    <w:rPr>
      <w:rFonts w:eastAsiaTheme="minorHAnsi"/>
      <w:lang w:eastAsia="en-US"/>
    </w:rPr>
  </w:style>
  <w:style w:type="paragraph" w:customStyle="1" w:styleId="253CBC8B858E4067BFFA30FDBDB2E5CB8">
    <w:name w:val="253CBC8B858E4067BFFA30FDBDB2E5CB8"/>
    <w:rsid w:val="004579FB"/>
    <w:rPr>
      <w:rFonts w:eastAsiaTheme="minorHAnsi"/>
      <w:lang w:eastAsia="en-US"/>
    </w:rPr>
  </w:style>
  <w:style w:type="paragraph" w:customStyle="1" w:styleId="7623AF4423B8452DA8D72901225D134F18">
    <w:name w:val="7623AF4423B8452DA8D72901225D134F18"/>
    <w:rsid w:val="004579FB"/>
    <w:rPr>
      <w:rFonts w:eastAsiaTheme="minorHAnsi"/>
      <w:lang w:eastAsia="en-US"/>
    </w:rPr>
  </w:style>
  <w:style w:type="paragraph" w:customStyle="1" w:styleId="90F82FC67A4744A6820D897DE13C441D15">
    <w:name w:val="90F82FC67A4744A6820D897DE13C441D15"/>
    <w:rsid w:val="004579FB"/>
    <w:rPr>
      <w:rFonts w:eastAsiaTheme="minorHAnsi"/>
      <w:lang w:eastAsia="en-US"/>
    </w:rPr>
  </w:style>
  <w:style w:type="paragraph" w:customStyle="1" w:styleId="9D269EBA5BF846CA9FF01EA68F1109B317">
    <w:name w:val="9D269EBA5BF846CA9FF01EA68F1109B317"/>
    <w:rsid w:val="004579FB"/>
    <w:rPr>
      <w:rFonts w:eastAsiaTheme="minorHAnsi"/>
      <w:lang w:eastAsia="en-US"/>
    </w:rPr>
  </w:style>
  <w:style w:type="paragraph" w:customStyle="1" w:styleId="AFE2D60266FE4336B15ED8CCC046178F15">
    <w:name w:val="AFE2D60266FE4336B15ED8CCC046178F15"/>
    <w:rsid w:val="004579FB"/>
    <w:rPr>
      <w:rFonts w:eastAsiaTheme="minorHAnsi"/>
      <w:lang w:eastAsia="en-US"/>
    </w:rPr>
  </w:style>
  <w:style w:type="paragraph" w:customStyle="1" w:styleId="4F5766B112514BC5B47EB89C5587698D15">
    <w:name w:val="4F5766B112514BC5B47EB89C5587698D15"/>
    <w:rsid w:val="004579FB"/>
    <w:rPr>
      <w:rFonts w:eastAsiaTheme="minorHAnsi"/>
      <w:lang w:eastAsia="en-US"/>
    </w:rPr>
  </w:style>
  <w:style w:type="paragraph" w:customStyle="1" w:styleId="C8968193BE194B7088FD0473495487A315">
    <w:name w:val="C8968193BE194B7088FD0473495487A315"/>
    <w:rsid w:val="004579FB"/>
    <w:rPr>
      <w:rFonts w:eastAsiaTheme="minorHAnsi"/>
      <w:lang w:eastAsia="en-US"/>
    </w:rPr>
  </w:style>
  <w:style w:type="paragraph" w:customStyle="1" w:styleId="66D6BBE265F948AB9BA3F54D15C8CF9315">
    <w:name w:val="66D6BBE265F948AB9BA3F54D15C8CF9315"/>
    <w:rsid w:val="004579FB"/>
    <w:rPr>
      <w:rFonts w:eastAsiaTheme="minorHAnsi"/>
      <w:lang w:eastAsia="en-US"/>
    </w:rPr>
  </w:style>
  <w:style w:type="paragraph" w:customStyle="1" w:styleId="253CBC8B858E4067BFFA30FDBDB2E5CB9">
    <w:name w:val="253CBC8B858E4067BFFA30FDBDB2E5CB9"/>
    <w:rsid w:val="004579FB"/>
    <w:rPr>
      <w:rFonts w:eastAsiaTheme="minorHAnsi"/>
      <w:lang w:eastAsia="en-US"/>
    </w:rPr>
  </w:style>
  <w:style w:type="paragraph" w:customStyle="1" w:styleId="A53CA3AA1B394B71B3F03B2B2DE713218">
    <w:name w:val="A53CA3AA1B394B71B3F03B2B2DE713218"/>
    <w:rsid w:val="004579FB"/>
    <w:rPr>
      <w:rFonts w:eastAsiaTheme="minorHAnsi"/>
      <w:lang w:eastAsia="en-US"/>
    </w:rPr>
  </w:style>
  <w:style w:type="paragraph" w:customStyle="1" w:styleId="200E5B79DC34423192D8B69A630ED45E8">
    <w:name w:val="200E5B79DC34423192D8B69A630ED45E8"/>
    <w:rsid w:val="004579FB"/>
    <w:rPr>
      <w:rFonts w:eastAsiaTheme="minorHAnsi"/>
      <w:lang w:eastAsia="en-US"/>
    </w:rPr>
  </w:style>
  <w:style w:type="paragraph" w:customStyle="1" w:styleId="CB5F8773E39C47F89618FC86631965098">
    <w:name w:val="CB5F8773E39C47F89618FC86631965098"/>
    <w:rsid w:val="004579FB"/>
    <w:rPr>
      <w:rFonts w:eastAsiaTheme="minorHAnsi"/>
      <w:lang w:eastAsia="en-US"/>
    </w:rPr>
  </w:style>
  <w:style w:type="paragraph" w:customStyle="1" w:styleId="87C1F9E7EB01488FB5C63AD9222B85638">
    <w:name w:val="87C1F9E7EB01488FB5C63AD9222B85638"/>
    <w:rsid w:val="004579FB"/>
    <w:rPr>
      <w:rFonts w:eastAsiaTheme="minorHAnsi"/>
      <w:lang w:eastAsia="en-US"/>
    </w:rPr>
  </w:style>
  <w:style w:type="paragraph" w:customStyle="1" w:styleId="92170FA6ACB04368BD2313D231106B498">
    <w:name w:val="92170FA6ACB04368BD2313D231106B498"/>
    <w:rsid w:val="004579FB"/>
    <w:rPr>
      <w:rFonts w:eastAsiaTheme="minorHAnsi"/>
      <w:lang w:eastAsia="en-US"/>
    </w:rPr>
  </w:style>
  <w:style w:type="paragraph" w:customStyle="1" w:styleId="943A2A94466A49E5BBD65F27586EE4DF8">
    <w:name w:val="943A2A94466A49E5BBD65F27586EE4DF8"/>
    <w:rsid w:val="004579FB"/>
    <w:rPr>
      <w:rFonts w:eastAsiaTheme="minorHAnsi"/>
      <w:lang w:eastAsia="en-US"/>
    </w:rPr>
  </w:style>
  <w:style w:type="paragraph" w:customStyle="1" w:styleId="DD57AABFF086499AA80F6F53BB2BDCD58">
    <w:name w:val="DD57AABFF086499AA80F6F53BB2BDCD58"/>
    <w:rsid w:val="004579FB"/>
    <w:rPr>
      <w:rFonts w:eastAsiaTheme="minorHAnsi"/>
      <w:lang w:eastAsia="en-US"/>
    </w:rPr>
  </w:style>
  <w:style w:type="paragraph" w:customStyle="1" w:styleId="D8224E26C40045689E0F44ADCC2B04EB1">
    <w:name w:val="D8224E26C40045689E0F44ADCC2B04EB1"/>
    <w:rsid w:val="004579FB"/>
    <w:rPr>
      <w:rFonts w:eastAsiaTheme="minorHAnsi"/>
      <w:lang w:eastAsia="en-US"/>
    </w:rPr>
  </w:style>
  <w:style w:type="paragraph" w:customStyle="1" w:styleId="DAA8FAD240F64C0FB513E03B6ACDC2781">
    <w:name w:val="DAA8FAD240F64C0FB513E03B6ACDC2781"/>
    <w:rsid w:val="004579FB"/>
    <w:rPr>
      <w:rFonts w:eastAsiaTheme="minorHAnsi"/>
      <w:lang w:eastAsia="en-US"/>
    </w:rPr>
  </w:style>
  <w:style w:type="paragraph" w:customStyle="1" w:styleId="F2897336198F4350821928383A2D0F541">
    <w:name w:val="F2897336198F4350821928383A2D0F541"/>
    <w:rsid w:val="004579FB"/>
    <w:rPr>
      <w:rFonts w:eastAsiaTheme="minorHAnsi"/>
      <w:lang w:eastAsia="en-US"/>
    </w:rPr>
  </w:style>
  <w:style w:type="paragraph" w:customStyle="1" w:styleId="EAC8D622CB3D44D58579B5E3862D37521">
    <w:name w:val="EAC8D622CB3D44D58579B5E3862D37521"/>
    <w:rsid w:val="004579FB"/>
    <w:rPr>
      <w:rFonts w:eastAsiaTheme="minorHAnsi"/>
      <w:lang w:eastAsia="en-US"/>
    </w:rPr>
  </w:style>
  <w:style w:type="paragraph" w:customStyle="1" w:styleId="FB95C466CB634727A9D50A9F12C50AAC2">
    <w:name w:val="FB95C466CB634727A9D50A9F12C50AAC2"/>
    <w:rsid w:val="004579FB"/>
    <w:rPr>
      <w:rFonts w:eastAsiaTheme="minorHAnsi"/>
      <w:lang w:eastAsia="en-US"/>
    </w:rPr>
  </w:style>
  <w:style w:type="paragraph" w:customStyle="1" w:styleId="65DF2D9CB31C466A8F5A349F87A082271">
    <w:name w:val="65DF2D9CB31C466A8F5A349F87A082271"/>
    <w:rsid w:val="004579FB"/>
    <w:rPr>
      <w:rFonts w:eastAsiaTheme="minorHAnsi"/>
      <w:lang w:eastAsia="en-US"/>
    </w:rPr>
  </w:style>
  <w:style w:type="paragraph" w:customStyle="1" w:styleId="318866F7C0D24E8183B00C9F2E3FB0FD1">
    <w:name w:val="318866F7C0D24E8183B00C9F2E3FB0FD1"/>
    <w:rsid w:val="004579FB"/>
    <w:rPr>
      <w:rFonts w:eastAsiaTheme="minorHAnsi"/>
      <w:lang w:eastAsia="en-US"/>
    </w:rPr>
  </w:style>
  <w:style w:type="paragraph" w:customStyle="1" w:styleId="7A2A9429249F4631B25F70FEC2FED3CA1">
    <w:name w:val="7A2A9429249F4631B25F70FEC2FED3CA1"/>
    <w:rsid w:val="004579FB"/>
    <w:rPr>
      <w:rFonts w:eastAsiaTheme="minorHAnsi"/>
      <w:lang w:eastAsia="en-US"/>
    </w:rPr>
  </w:style>
  <w:style w:type="paragraph" w:customStyle="1" w:styleId="2A85F28051C14E7E92D94E2BA69B25DF1">
    <w:name w:val="2A85F28051C14E7E92D94E2BA69B25DF1"/>
    <w:rsid w:val="004579FB"/>
    <w:rPr>
      <w:rFonts w:eastAsiaTheme="minorHAnsi"/>
      <w:lang w:eastAsia="en-US"/>
    </w:rPr>
  </w:style>
  <w:style w:type="paragraph" w:customStyle="1" w:styleId="D4878C5B9BD64C818AB87956F37743291">
    <w:name w:val="D4878C5B9BD64C818AB87956F37743291"/>
    <w:rsid w:val="004579FB"/>
    <w:rPr>
      <w:rFonts w:eastAsiaTheme="minorHAnsi"/>
      <w:lang w:eastAsia="en-US"/>
    </w:rPr>
  </w:style>
  <w:style w:type="paragraph" w:customStyle="1" w:styleId="FB01C908A0554FAA8B0A54595B5D23411">
    <w:name w:val="FB01C908A0554FAA8B0A54595B5D23411"/>
    <w:rsid w:val="004579FB"/>
    <w:rPr>
      <w:rFonts w:eastAsiaTheme="minorHAnsi"/>
      <w:lang w:eastAsia="en-US"/>
    </w:rPr>
  </w:style>
  <w:style w:type="paragraph" w:customStyle="1" w:styleId="0C50A4E82382443E8782B467E31D99B01">
    <w:name w:val="0C50A4E82382443E8782B467E31D99B01"/>
    <w:rsid w:val="004579FB"/>
    <w:rPr>
      <w:rFonts w:eastAsiaTheme="minorHAnsi"/>
      <w:lang w:eastAsia="en-US"/>
    </w:rPr>
  </w:style>
  <w:style w:type="paragraph" w:customStyle="1" w:styleId="22F7F12F5FD84EAD90CF86C2C0AF4AB71">
    <w:name w:val="22F7F12F5FD84EAD90CF86C2C0AF4AB71"/>
    <w:rsid w:val="004579FB"/>
    <w:rPr>
      <w:rFonts w:eastAsiaTheme="minorHAnsi"/>
      <w:lang w:eastAsia="en-US"/>
    </w:rPr>
  </w:style>
  <w:style w:type="paragraph" w:customStyle="1" w:styleId="55D6B78F442B4C4A848A4B2A6351BEA81">
    <w:name w:val="55D6B78F442B4C4A848A4B2A6351BEA81"/>
    <w:rsid w:val="004579FB"/>
    <w:rPr>
      <w:rFonts w:eastAsiaTheme="minorHAnsi"/>
      <w:lang w:eastAsia="en-US"/>
    </w:rPr>
  </w:style>
  <w:style w:type="paragraph" w:customStyle="1" w:styleId="F341577062924F85BBE0F2A83DB022E81">
    <w:name w:val="F341577062924F85BBE0F2A83DB022E81"/>
    <w:rsid w:val="004579FB"/>
    <w:rPr>
      <w:rFonts w:eastAsiaTheme="minorHAnsi"/>
      <w:lang w:eastAsia="en-US"/>
    </w:rPr>
  </w:style>
  <w:style w:type="paragraph" w:customStyle="1" w:styleId="23FC385971BF471C8C1DA4AEAA2D89AB1">
    <w:name w:val="23FC385971BF471C8C1DA4AEAA2D89AB1"/>
    <w:rsid w:val="004579FB"/>
    <w:rPr>
      <w:rFonts w:eastAsiaTheme="minorHAnsi"/>
      <w:lang w:eastAsia="en-US"/>
    </w:rPr>
  </w:style>
  <w:style w:type="paragraph" w:customStyle="1" w:styleId="F5619C381BE24A698D48B3010EEEF0701">
    <w:name w:val="F5619C381BE24A698D48B3010EEEF0701"/>
    <w:rsid w:val="004579FB"/>
    <w:rPr>
      <w:rFonts w:eastAsiaTheme="minorHAnsi"/>
      <w:lang w:eastAsia="en-US"/>
    </w:rPr>
  </w:style>
  <w:style w:type="paragraph" w:customStyle="1" w:styleId="549013466CF44FE1851DFEC4BA2070071">
    <w:name w:val="549013466CF44FE1851DFEC4BA2070071"/>
    <w:rsid w:val="004579FB"/>
    <w:rPr>
      <w:rFonts w:eastAsiaTheme="minorHAnsi"/>
      <w:lang w:eastAsia="en-US"/>
    </w:rPr>
  </w:style>
  <w:style w:type="paragraph" w:customStyle="1" w:styleId="F3787CE15594426C8B71426F188DFD921">
    <w:name w:val="F3787CE15594426C8B71426F188DFD921"/>
    <w:rsid w:val="004579FB"/>
    <w:rPr>
      <w:rFonts w:eastAsiaTheme="minorHAnsi"/>
      <w:lang w:eastAsia="en-US"/>
    </w:rPr>
  </w:style>
  <w:style w:type="paragraph" w:customStyle="1" w:styleId="DA54080C267B4F8E8332878598DB784B1">
    <w:name w:val="DA54080C267B4F8E8332878598DB784B1"/>
    <w:rsid w:val="004579FB"/>
    <w:rPr>
      <w:rFonts w:eastAsiaTheme="minorHAnsi"/>
      <w:lang w:eastAsia="en-US"/>
    </w:rPr>
  </w:style>
  <w:style w:type="paragraph" w:customStyle="1" w:styleId="7044C7FAE3E34FDAB3A3E4C6742B1E821">
    <w:name w:val="7044C7FAE3E34FDAB3A3E4C6742B1E821"/>
    <w:rsid w:val="004579FB"/>
    <w:rPr>
      <w:rFonts w:eastAsiaTheme="minorHAnsi"/>
      <w:lang w:eastAsia="en-US"/>
    </w:rPr>
  </w:style>
  <w:style w:type="paragraph" w:customStyle="1" w:styleId="7C2459F7B2B3429CBA234DD517AA2A471">
    <w:name w:val="7C2459F7B2B3429CBA234DD517AA2A471"/>
    <w:rsid w:val="004579FB"/>
    <w:rPr>
      <w:rFonts w:eastAsiaTheme="minorHAnsi"/>
      <w:lang w:eastAsia="en-US"/>
    </w:rPr>
  </w:style>
  <w:style w:type="paragraph" w:customStyle="1" w:styleId="AC57DCECD1E74E5F86557ECBD28BC1D71">
    <w:name w:val="AC57DCECD1E74E5F86557ECBD28BC1D71"/>
    <w:rsid w:val="004579FB"/>
    <w:rPr>
      <w:rFonts w:eastAsiaTheme="minorHAnsi"/>
      <w:lang w:eastAsia="en-US"/>
    </w:rPr>
  </w:style>
  <w:style w:type="paragraph" w:customStyle="1" w:styleId="91780DBE08CA4B0EBFE6F37EAFB946BF1">
    <w:name w:val="91780DBE08CA4B0EBFE6F37EAFB946BF1"/>
    <w:rsid w:val="004579FB"/>
    <w:rPr>
      <w:rFonts w:eastAsiaTheme="minorHAnsi"/>
      <w:lang w:eastAsia="en-US"/>
    </w:rPr>
  </w:style>
  <w:style w:type="paragraph" w:customStyle="1" w:styleId="569CE11A897F43EC8B608271F804E0D61">
    <w:name w:val="569CE11A897F43EC8B608271F804E0D61"/>
    <w:rsid w:val="004579FB"/>
    <w:rPr>
      <w:rFonts w:eastAsiaTheme="minorHAnsi"/>
      <w:lang w:eastAsia="en-US"/>
    </w:rPr>
  </w:style>
  <w:style w:type="paragraph" w:customStyle="1" w:styleId="CDBDB74C50C94589B0326794A636F5E91">
    <w:name w:val="CDBDB74C50C94589B0326794A636F5E91"/>
    <w:rsid w:val="004579FB"/>
    <w:rPr>
      <w:rFonts w:eastAsiaTheme="minorHAnsi"/>
      <w:lang w:eastAsia="en-US"/>
    </w:rPr>
  </w:style>
  <w:style w:type="paragraph" w:customStyle="1" w:styleId="F64BF3660B8446B4BA37803FBD061B421">
    <w:name w:val="F64BF3660B8446B4BA37803FBD061B421"/>
    <w:rsid w:val="004579FB"/>
    <w:rPr>
      <w:rFonts w:eastAsiaTheme="minorHAnsi"/>
      <w:lang w:eastAsia="en-US"/>
    </w:rPr>
  </w:style>
  <w:style w:type="paragraph" w:customStyle="1" w:styleId="B076F3058CA74212BC25B684E42A0A271">
    <w:name w:val="B076F3058CA74212BC25B684E42A0A271"/>
    <w:rsid w:val="004579FB"/>
    <w:rPr>
      <w:rFonts w:eastAsiaTheme="minorHAnsi"/>
      <w:lang w:eastAsia="en-US"/>
    </w:rPr>
  </w:style>
  <w:style w:type="paragraph" w:customStyle="1" w:styleId="F3AC12F9ACB64E2889C7D9F416CF4ABC1">
    <w:name w:val="F3AC12F9ACB64E2889C7D9F416CF4ABC1"/>
    <w:rsid w:val="004579FB"/>
    <w:rPr>
      <w:rFonts w:eastAsiaTheme="minorHAnsi"/>
      <w:lang w:eastAsia="en-US"/>
    </w:rPr>
  </w:style>
  <w:style w:type="paragraph" w:customStyle="1" w:styleId="6C07786CE58B4B2A8A9A5E64357919A51">
    <w:name w:val="6C07786CE58B4B2A8A9A5E64357919A51"/>
    <w:rsid w:val="004579FB"/>
    <w:rPr>
      <w:rFonts w:eastAsiaTheme="minorHAnsi"/>
      <w:lang w:eastAsia="en-US"/>
    </w:rPr>
  </w:style>
  <w:style w:type="paragraph" w:customStyle="1" w:styleId="CCA02896AF2D430EBDB933394BE05AAD1">
    <w:name w:val="CCA02896AF2D430EBDB933394BE05AAD1"/>
    <w:rsid w:val="004579FB"/>
    <w:rPr>
      <w:rFonts w:eastAsiaTheme="minorHAnsi"/>
      <w:lang w:eastAsia="en-US"/>
    </w:rPr>
  </w:style>
  <w:style w:type="paragraph" w:customStyle="1" w:styleId="FE5596B03E3F42BBB3B585DD7494CCD91">
    <w:name w:val="FE5596B03E3F42BBB3B585DD7494CCD91"/>
    <w:rsid w:val="004579FB"/>
    <w:rPr>
      <w:rFonts w:eastAsiaTheme="minorHAnsi"/>
      <w:lang w:eastAsia="en-US"/>
    </w:rPr>
  </w:style>
  <w:style w:type="paragraph" w:customStyle="1" w:styleId="2508219BFFCA480E91ACE6EAF742BE7E1">
    <w:name w:val="2508219BFFCA480E91ACE6EAF742BE7E1"/>
    <w:rsid w:val="004579FB"/>
    <w:rPr>
      <w:rFonts w:eastAsiaTheme="minorHAnsi"/>
      <w:lang w:eastAsia="en-US"/>
    </w:rPr>
  </w:style>
  <w:style w:type="paragraph" w:customStyle="1" w:styleId="F9D67BC3A0B643F5B6C9049C6A37E7191">
    <w:name w:val="F9D67BC3A0B643F5B6C9049C6A37E7191"/>
    <w:rsid w:val="004579FB"/>
    <w:rPr>
      <w:rFonts w:eastAsiaTheme="minorHAnsi"/>
      <w:lang w:eastAsia="en-US"/>
    </w:rPr>
  </w:style>
  <w:style w:type="paragraph" w:customStyle="1" w:styleId="8C805278780E42DC9CDCE6C8E5964A901">
    <w:name w:val="8C805278780E42DC9CDCE6C8E5964A901"/>
    <w:rsid w:val="004579FB"/>
    <w:rPr>
      <w:rFonts w:eastAsiaTheme="minorHAnsi"/>
      <w:lang w:eastAsia="en-US"/>
    </w:rPr>
  </w:style>
  <w:style w:type="paragraph" w:customStyle="1" w:styleId="90A68DF7B4B44857B3BB8582B09FC9E81">
    <w:name w:val="90A68DF7B4B44857B3BB8582B09FC9E81"/>
    <w:rsid w:val="004579FB"/>
    <w:rPr>
      <w:rFonts w:eastAsiaTheme="minorHAnsi"/>
      <w:lang w:eastAsia="en-US"/>
    </w:rPr>
  </w:style>
  <w:style w:type="paragraph" w:customStyle="1" w:styleId="9CC5424DEA53427392E92C376B2B32301">
    <w:name w:val="9CC5424DEA53427392E92C376B2B32301"/>
    <w:rsid w:val="004579FB"/>
    <w:rPr>
      <w:rFonts w:eastAsiaTheme="minorHAnsi"/>
      <w:lang w:eastAsia="en-US"/>
    </w:rPr>
  </w:style>
  <w:style w:type="paragraph" w:customStyle="1" w:styleId="C35007978D6146719FDF3E87C625D1DB1">
    <w:name w:val="C35007978D6146719FDF3E87C625D1DB1"/>
    <w:rsid w:val="004579FB"/>
    <w:rPr>
      <w:rFonts w:eastAsiaTheme="minorHAnsi"/>
      <w:lang w:eastAsia="en-US"/>
    </w:rPr>
  </w:style>
  <w:style w:type="paragraph" w:customStyle="1" w:styleId="FDBB042112FB4045BAE7403290DF98651">
    <w:name w:val="FDBB042112FB4045BAE7403290DF98651"/>
    <w:rsid w:val="004579FB"/>
    <w:rPr>
      <w:rFonts w:eastAsiaTheme="minorHAnsi"/>
      <w:lang w:eastAsia="en-US"/>
    </w:rPr>
  </w:style>
  <w:style w:type="paragraph" w:customStyle="1" w:styleId="41FB5854063D4DF283A8487C7173107E1">
    <w:name w:val="41FB5854063D4DF283A8487C7173107E1"/>
    <w:rsid w:val="004579FB"/>
    <w:rPr>
      <w:rFonts w:eastAsiaTheme="minorHAnsi"/>
      <w:lang w:eastAsia="en-US"/>
    </w:rPr>
  </w:style>
  <w:style w:type="paragraph" w:customStyle="1" w:styleId="24895D17080A4D92BA3FFFB1CFF27D881">
    <w:name w:val="24895D17080A4D92BA3FFFB1CFF27D881"/>
    <w:rsid w:val="004579FB"/>
    <w:rPr>
      <w:rFonts w:eastAsiaTheme="minorHAnsi"/>
      <w:lang w:eastAsia="en-US"/>
    </w:rPr>
  </w:style>
  <w:style w:type="paragraph" w:customStyle="1" w:styleId="864739F498D14212B2E5FC6CEDD2C2B41">
    <w:name w:val="864739F498D14212B2E5FC6CEDD2C2B41"/>
    <w:rsid w:val="004579FB"/>
    <w:rPr>
      <w:rFonts w:eastAsiaTheme="minorHAnsi"/>
      <w:lang w:eastAsia="en-US"/>
    </w:rPr>
  </w:style>
  <w:style w:type="paragraph" w:customStyle="1" w:styleId="9654C88282D748218A91E762958ED4F61">
    <w:name w:val="9654C88282D748218A91E762958ED4F61"/>
    <w:rsid w:val="004579FB"/>
    <w:rPr>
      <w:rFonts w:eastAsiaTheme="minorHAnsi"/>
      <w:lang w:eastAsia="en-US"/>
    </w:rPr>
  </w:style>
  <w:style w:type="paragraph" w:customStyle="1" w:styleId="0106F466115B416685E8D1A36F98080A1">
    <w:name w:val="0106F466115B416685E8D1A36F98080A1"/>
    <w:rsid w:val="004579FB"/>
    <w:rPr>
      <w:rFonts w:eastAsiaTheme="minorHAnsi"/>
      <w:lang w:eastAsia="en-US"/>
    </w:rPr>
  </w:style>
  <w:style w:type="paragraph" w:customStyle="1" w:styleId="11859140C01044D9B7B8074C802B27E51">
    <w:name w:val="11859140C01044D9B7B8074C802B27E51"/>
    <w:rsid w:val="004579FB"/>
    <w:rPr>
      <w:rFonts w:eastAsiaTheme="minorHAnsi"/>
      <w:lang w:eastAsia="en-US"/>
    </w:rPr>
  </w:style>
  <w:style w:type="paragraph" w:customStyle="1" w:styleId="C05F32B219A0406896806BC23470E48E1">
    <w:name w:val="C05F32B219A0406896806BC23470E48E1"/>
    <w:rsid w:val="004579FB"/>
    <w:rPr>
      <w:rFonts w:eastAsiaTheme="minorHAnsi"/>
      <w:lang w:eastAsia="en-US"/>
    </w:rPr>
  </w:style>
  <w:style w:type="paragraph" w:customStyle="1" w:styleId="6EBC8180D53E40348CE0181C56D5B7041">
    <w:name w:val="6EBC8180D53E40348CE0181C56D5B7041"/>
    <w:rsid w:val="004579FB"/>
    <w:rPr>
      <w:rFonts w:eastAsiaTheme="minorHAnsi"/>
      <w:lang w:eastAsia="en-US"/>
    </w:rPr>
  </w:style>
  <w:style w:type="paragraph" w:customStyle="1" w:styleId="F8B2B449CD8643F9BE645EAC7456BE0F1">
    <w:name w:val="F8B2B449CD8643F9BE645EAC7456BE0F1"/>
    <w:rsid w:val="004579FB"/>
    <w:rPr>
      <w:rFonts w:eastAsiaTheme="minorHAnsi"/>
      <w:lang w:eastAsia="en-US"/>
    </w:rPr>
  </w:style>
  <w:style w:type="paragraph" w:customStyle="1" w:styleId="9912F8AF3EA34B9588C25B7FC38EA7301">
    <w:name w:val="9912F8AF3EA34B9588C25B7FC38EA7301"/>
    <w:rsid w:val="004579FB"/>
    <w:rPr>
      <w:rFonts w:eastAsiaTheme="minorHAnsi"/>
      <w:lang w:eastAsia="en-US"/>
    </w:rPr>
  </w:style>
  <w:style w:type="paragraph" w:customStyle="1" w:styleId="B9A499DF563248B880187F4A044FD30E1">
    <w:name w:val="B9A499DF563248B880187F4A044FD30E1"/>
    <w:rsid w:val="004579FB"/>
    <w:rPr>
      <w:rFonts w:eastAsiaTheme="minorHAnsi"/>
      <w:lang w:eastAsia="en-US"/>
    </w:rPr>
  </w:style>
  <w:style w:type="paragraph" w:customStyle="1" w:styleId="1D9FF9859B7349B186BC4255CE2BA7241">
    <w:name w:val="1D9FF9859B7349B186BC4255CE2BA7241"/>
    <w:rsid w:val="004579FB"/>
    <w:rPr>
      <w:rFonts w:eastAsiaTheme="minorHAnsi"/>
      <w:lang w:eastAsia="en-US"/>
    </w:rPr>
  </w:style>
  <w:style w:type="paragraph" w:customStyle="1" w:styleId="D71EA0FC5C0A4DF1BB88149C205BBFB11">
    <w:name w:val="D71EA0FC5C0A4DF1BB88149C205BBFB11"/>
    <w:rsid w:val="004579FB"/>
    <w:rPr>
      <w:rFonts w:eastAsiaTheme="minorHAnsi"/>
      <w:lang w:eastAsia="en-US"/>
    </w:rPr>
  </w:style>
  <w:style w:type="paragraph" w:customStyle="1" w:styleId="D2638B4F17D14ECA8A1ABB4807F182B91">
    <w:name w:val="D2638B4F17D14ECA8A1ABB4807F182B91"/>
    <w:rsid w:val="004579FB"/>
    <w:rPr>
      <w:rFonts w:eastAsiaTheme="minorHAnsi"/>
      <w:lang w:eastAsia="en-US"/>
    </w:rPr>
  </w:style>
  <w:style w:type="paragraph" w:customStyle="1" w:styleId="FF147BA051004C279E9AFCCAB9D5E0A11">
    <w:name w:val="FF147BA051004C279E9AFCCAB9D5E0A11"/>
    <w:rsid w:val="004579FB"/>
    <w:rPr>
      <w:rFonts w:eastAsiaTheme="minorHAnsi"/>
      <w:lang w:eastAsia="en-US"/>
    </w:rPr>
  </w:style>
  <w:style w:type="paragraph" w:customStyle="1" w:styleId="FC6DD3CDC95D4E4C95441FDD6D7E8D151">
    <w:name w:val="FC6DD3CDC95D4E4C95441FDD6D7E8D151"/>
    <w:rsid w:val="004579FB"/>
    <w:rPr>
      <w:rFonts w:eastAsiaTheme="minorHAnsi"/>
      <w:lang w:eastAsia="en-US"/>
    </w:rPr>
  </w:style>
  <w:style w:type="paragraph" w:customStyle="1" w:styleId="A27A50335507427295B787CD6C9645ED1">
    <w:name w:val="A27A50335507427295B787CD6C9645ED1"/>
    <w:rsid w:val="004579FB"/>
    <w:rPr>
      <w:rFonts w:eastAsiaTheme="minorHAnsi"/>
      <w:lang w:eastAsia="en-US"/>
    </w:rPr>
  </w:style>
  <w:style w:type="paragraph" w:customStyle="1" w:styleId="760C83DC6EB2415F83C686DC3A3F507F1">
    <w:name w:val="760C83DC6EB2415F83C686DC3A3F507F1"/>
    <w:rsid w:val="004579FB"/>
    <w:rPr>
      <w:rFonts w:eastAsiaTheme="minorHAnsi"/>
      <w:lang w:eastAsia="en-US"/>
    </w:rPr>
  </w:style>
  <w:style w:type="paragraph" w:customStyle="1" w:styleId="E49A14A5E3E14E73B4AF861D02A02BF51">
    <w:name w:val="E49A14A5E3E14E73B4AF861D02A02BF51"/>
    <w:rsid w:val="004579FB"/>
    <w:rPr>
      <w:rFonts w:eastAsiaTheme="minorHAnsi"/>
      <w:lang w:eastAsia="en-US"/>
    </w:rPr>
  </w:style>
  <w:style w:type="paragraph" w:customStyle="1" w:styleId="8B7C036D16E24B48B8E9F385219046A41">
    <w:name w:val="8B7C036D16E24B48B8E9F385219046A41"/>
    <w:rsid w:val="004579FB"/>
    <w:rPr>
      <w:rFonts w:eastAsiaTheme="minorHAnsi"/>
      <w:lang w:eastAsia="en-US"/>
    </w:rPr>
  </w:style>
  <w:style w:type="paragraph" w:customStyle="1" w:styleId="29B729AE6067465AB67ABD25AC3E8684">
    <w:name w:val="29B729AE6067465AB67ABD25AC3E8684"/>
    <w:rsid w:val="004579FB"/>
  </w:style>
  <w:style w:type="paragraph" w:customStyle="1" w:styleId="014686E04E194DDBA529B2E80AB01E12">
    <w:name w:val="014686E04E194DDBA529B2E80AB01E12"/>
    <w:rsid w:val="004579FB"/>
  </w:style>
  <w:style w:type="paragraph" w:customStyle="1" w:styleId="9D9A8ECBB53643C5A9C94E7BE1EB99F8">
    <w:name w:val="9D9A8ECBB53643C5A9C94E7BE1EB99F8"/>
    <w:rsid w:val="004579FB"/>
  </w:style>
  <w:style w:type="paragraph" w:customStyle="1" w:styleId="098CE301FC16438089078126A5DCD333">
    <w:name w:val="098CE301FC16438089078126A5DCD333"/>
    <w:rsid w:val="004579FB"/>
  </w:style>
  <w:style w:type="paragraph" w:customStyle="1" w:styleId="B8E4D114C16B40A38019FB36DB83AA06">
    <w:name w:val="B8E4D114C16B40A38019FB36DB83AA06"/>
    <w:rsid w:val="004579FB"/>
  </w:style>
  <w:style w:type="paragraph" w:customStyle="1" w:styleId="C4CB6C0F4AF043519EB3DD495F79D025">
    <w:name w:val="C4CB6C0F4AF043519EB3DD495F79D025"/>
    <w:rsid w:val="004579FB"/>
  </w:style>
  <w:style w:type="paragraph" w:customStyle="1" w:styleId="5633932B502B4526ACD6F0C74098E576">
    <w:name w:val="5633932B502B4526ACD6F0C74098E576"/>
    <w:rsid w:val="004579FB"/>
  </w:style>
  <w:style w:type="paragraph" w:customStyle="1" w:styleId="6A237B1CB3F646C893F9C04ED3A183BC">
    <w:name w:val="6A237B1CB3F646C893F9C04ED3A183BC"/>
    <w:rsid w:val="004579FB"/>
  </w:style>
  <w:style w:type="paragraph" w:customStyle="1" w:styleId="6AD7B1A83CA94DA2851D480EE401D398">
    <w:name w:val="6AD7B1A83CA94DA2851D480EE401D398"/>
    <w:rsid w:val="00F773ED"/>
  </w:style>
  <w:style w:type="paragraph" w:customStyle="1" w:styleId="E3FF0C87BC4A4D40AD500D1ACB13FD42">
    <w:name w:val="E3FF0C87BC4A4D40AD500D1ACB13FD42"/>
    <w:rsid w:val="00F773ED"/>
  </w:style>
  <w:style w:type="paragraph" w:customStyle="1" w:styleId="FED68BF7786445D3B3FAC98D139DA841">
    <w:name w:val="FED68BF7786445D3B3FAC98D139DA841"/>
    <w:rsid w:val="00F773ED"/>
  </w:style>
  <w:style w:type="paragraph" w:customStyle="1" w:styleId="E9BFA3EAF749459EBCCAEE89E2F6F392">
    <w:name w:val="E9BFA3EAF749459EBCCAEE89E2F6F392"/>
    <w:rsid w:val="00F773ED"/>
  </w:style>
  <w:style w:type="paragraph" w:customStyle="1" w:styleId="5008EF045E654369A7AB402FA4C2D5D5">
    <w:name w:val="5008EF045E654369A7AB402FA4C2D5D5"/>
    <w:rsid w:val="00F773ED"/>
  </w:style>
  <w:style w:type="paragraph" w:customStyle="1" w:styleId="88F0E3AAA0ED43E192B8F8195BF63238">
    <w:name w:val="88F0E3AAA0ED43E192B8F8195BF63238"/>
    <w:rsid w:val="00F773ED"/>
  </w:style>
  <w:style w:type="paragraph" w:customStyle="1" w:styleId="E6F700A8E1FB4F6CBF2D86868016D8F3">
    <w:name w:val="E6F700A8E1FB4F6CBF2D86868016D8F3"/>
    <w:rsid w:val="00F773ED"/>
  </w:style>
  <w:style w:type="paragraph" w:customStyle="1" w:styleId="E9E66AC37FB640A9B69C674B7BE2E2FA">
    <w:name w:val="E9E66AC37FB640A9B69C674B7BE2E2FA"/>
    <w:rsid w:val="00F773ED"/>
  </w:style>
  <w:style w:type="paragraph" w:customStyle="1" w:styleId="33996FAE986649E09A8BC5B5C50BA455">
    <w:name w:val="33996FAE986649E09A8BC5B5C50BA455"/>
    <w:rsid w:val="00F773ED"/>
  </w:style>
  <w:style w:type="paragraph" w:customStyle="1" w:styleId="A940E08F4E5F44F3A4C6E8213DD00A73">
    <w:name w:val="A940E08F4E5F44F3A4C6E8213DD00A73"/>
    <w:rsid w:val="00F773ED"/>
  </w:style>
  <w:style w:type="paragraph" w:customStyle="1" w:styleId="2E20511101064BC8B73F30C65D4A0498">
    <w:name w:val="2E20511101064BC8B73F30C65D4A0498"/>
    <w:rsid w:val="00F773ED"/>
  </w:style>
  <w:style w:type="paragraph" w:customStyle="1" w:styleId="3B64B4D44E3D47EA88964EACCD867F9A">
    <w:name w:val="3B64B4D44E3D47EA88964EACCD867F9A"/>
    <w:rsid w:val="00F773ED"/>
  </w:style>
  <w:style w:type="paragraph" w:customStyle="1" w:styleId="D24D2059D17B4E75A2CDB9F1863768FD">
    <w:name w:val="D24D2059D17B4E75A2CDB9F1863768FD"/>
    <w:rsid w:val="00F773ED"/>
  </w:style>
  <w:style w:type="paragraph" w:customStyle="1" w:styleId="B2C5F352C92B4460A279B33F3D08B307">
    <w:name w:val="B2C5F352C92B4460A279B33F3D08B307"/>
    <w:rsid w:val="00F773ED"/>
  </w:style>
  <w:style w:type="paragraph" w:customStyle="1" w:styleId="27BFE1AE5CBB4561807814C147C1E187">
    <w:name w:val="27BFE1AE5CBB4561807814C147C1E187"/>
    <w:rsid w:val="00F773ED"/>
  </w:style>
  <w:style w:type="paragraph" w:customStyle="1" w:styleId="068CD4C123C34BF99640D699149733AA">
    <w:name w:val="068CD4C123C34BF99640D699149733AA"/>
    <w:rsid w:val="00F773ED"/>
  </w:style>
  <w:style w:type="paragraph" w:customStyle="1" w:styleId="DE6CDE200C034275B9B19BA0027AF16F">
    <w:name w:val="DE6CDE200C034275B9B19BA0027AF16F"/>
    <w:rsid w:val="00F773ED"/>
  </w:style>
  <w:style w:type="paragraph" w:customStyle="1" w:styleId="7F1A1F4BCD9A482C8BB78BC2B80F441E">
    <w:name w:val="7F1A1F4BCD9A482C8BB78BC2B80F441E"/>
    <w:rsid w:val="00F773ED"/>
  </w:style>
  <w:style w:type="paragraph" w:customStyle="1" w:styleId="799BCB33A9404DDDA6ABB4EB5F8BA070">
    <w:name w:val="799BCB33A9404DDDA6ABB4EB5F8BA070"/>
    <w:rsid w:val="00F773ED"/>
  </w:style>
  <w:style w:type="paragraph" w:customStyle="1" w:styleId="8C7DB32C19EB44F6A5ADF5577EF9F803">
    <w:name w:val="8C7DB32C19EB44F6A5ADF5577EF9F803"/>
    <w:rsid w:val="00F773ED"/>
  </w:style>
  <w:style w:type="paragraph" w:customStyle="1" w:styleId="155A6A37E3DD40FA9313FFCC72988E7C">
    <w:name w:val="155A6A37E3DD40FA9313FFCC72988E7C"/>
    <w:rsid w:val="00F773ED"/>
  </w:style>
  <w:style w:type="paragraph" w:customStyle="1" w:styleId="060D5615631842A1A7E2D5ED99A367EF">
    <w:name w:val="060D5615631842A1A7E2D5ED99A367EF"/>
    <w:rsid w:val="00F773ED"/>
  </w:style>
  <w:style w:type="paragraph" w:customStyle="1" w:styleId="231A3130CDF2408AB4186F3415636019">
    <w:name w:val="231A3130CDF2408AB4186F3415636019"/>
    <w:rsid w:val="00F773ED"/>
  </w:style>
  <w:style w:type="paragraph" w:customStyle="1" w:styleId="5AC369A7E8A3470B9E3A0B2E3C3C804E">
    <w:name w:val="5AC369A7E8A3470B9E3A0B2E3C3C804E"/>
    <w:rsid w:val="00F773ED"/>
  </w:style>
  <w:style w:type="paragraph" w:customStyle="1" w:styleId="459C5CFDA45F4F719AF52ADE6AEAA7FF">
    <w:name w:val="459C5CFDA45F4F719AF52ADE6AEAA7FF"/>
    <w:rsid w:val="00F773ED"/>
  </w:style>
  <w:style w:type="paragraph" w:customStyle="1" w:styleId="33B9355311ED4AD4B1068F8A3A8D16E8">
    <w:name w:val="33B9355311ED4AD4B1068F8A3A8D16E8"/>
    <w:rsid w:val="00F773ED"/>
  </w:style>
  <w:style w:type="paragraph" w:customStyle="1" w:styleId="3A5E2FAC3E484AAAA4CB96F1ADD42229">
    <w:name w:val="3A5E2FAC3E484AAAA4CB96F1ADD42229"/>
    <w:rsid w:val="00F773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9680CE2FC726545A61EE948EBFF4466" ma:contentTypeVersion="16" ma:contentTypeDescription="Een nieuw document maken." ma:contentTypeScope="" ma:versionID="f41719718f389edf98fcd6330f06a047">
  <xsd:schema xmlns:xsd="http://www.w3.org/2001/XMLSchema" xmlns:xs="http://www.w3.org/2001/XMLSchema" xmlns:p="http://schemas.microsoft.com/office/2006/metadata/properties" xmlns:ns2="c181d54d-64aa-432b-b900-382a90c6ee3c" xmlns:ns3="3c113dc2-88a7-4ff8-89a5-723e6a30135f" targetNamespace="http://schemas.microsoft.com/office/2006/metadata/properties" ma:root="true" ma:fieldsID="ddcbcf9d2438f4e967dc6dfe28c3f727" ns2:_="" ns3:_="">
    <xsd:import namespace="c181d54d-64aa-432b-b900-382a90c6ee3c"/>
    <xsd:import namespace="3c113dc2-88a7-4ff8-89a5-723e6a30135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81d54d-64aa-432b-b900-382a90c6ee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54ea641b-9954-45f1-a79c-b2fe8c192437"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3c113dc2-88a7-4ff8-89a5-723e6a30135f" elementFormDefault="qualified">
    <xsd:import namespace="http://schemas.microsoft.com/office/2006/documentManagement/types"/>
    <xsd:import namespace="http://schemas.microsoft.com/office/infopath/2007/PartnerControls"/>
    <xsd:element name="SharedWithUsers" ma:index="14"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Gedeeld met details" ma:internalName="SharedWithDetails" ma:readOnly="true">
      <xsd:simpleType>
        <xsd:restriction base="dms:Note">
          <xsd:maxLength value="255"/>
        </xsd:restriction>
      </xsd:simpleType>
    </xsd:element>
    <xsd:element name="TaxCatchAll" ma:index="23" nillable="true" ma:displayName="Taxonomy Catch All Column" ma:hidden="true" ma:list="{d67943dd-0aad-4c30-b1d7-e71926fd1349}" ma:internalName="TaxCatchAll" ma:showField="CatchAllData" ma:web="3c113dc2-88a7-4ff8-89a5-723e6a30135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3c113dc2-88a7-4ff8-89a5-723e6a30135f" xsi:nil="true"/>
    <lcf76f155ced4ddcb4097134ff3c332f xmlns="c181d54d-64aa-432b-b900-382a90c6ee3c">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84E832-C5BF-41B3-BECA-D301AAA574DE}"/>
</file>

<file path=customXml/itemProps2.xml><?xml version="1.0" encoding="utf-8"?>
<ds:datastoreItem xmlns:ds="http://schemas.openxmlformats.org/officeDocument/2006/customXml" ds:itemID="{B4D089B5-3231-4394-B060-B7F71B4B40BE}">
  <ds:schemaRefs>
    <ds:schemaRef ds:uri="http://schemas.microsoft.com/office/2006/documentManagement/types"/>
    <ds:schemaRef ds:uri="http://purl.org/dc/elements/1.1/"/>
    <ds:schemaRef ds:uri="http://schemas.openxmlformats.org/package/2006/metadata/core-properties"/>
    <ds:schemaRef ds:uri="http://purl.org/dc/dcmitype/"/>
    <ds:schemaRef ds:uri="http://schemas.microsoft.com/office/infopath/2007/PartnerControls"/>
    <ds:schemaRef ds:uri="c181d54d-64aa-432b-b900-382a90c6ee3c"/>
    <ds:schemaRef ds:uri="http://schemas.microsoft.com/office/2006/metadata/properties"/>
    <ds:schemaRef ds:uri="3c113dc2-88a7-4ff8-89a5-723e6a30135f"/>
    <ds:schemaRef ds:uri="http://www.w3.org/XML/1998/namespace"/>
    <ds:schemaRef ds:uri="http://purl.org/dc/terms/"/>
  </ds:schemaRefs>
</ds:datastoreItem>
</file>

<file path=customXml/itemProps3.xml><?xml version="1.0" encoding="utf-8"?>
<ds:datastoreItem xmlns:ds="http://schemas.openxmlformats.org/officeDocument/2006/customXml" ds:itemID="{19589EF7-EC35-43DC-92E2-B91D4E9A10AD}">
  <ds:schemaRefs>
    <ds:schemaRef ds:uri="http://schemas.microsoft.com/sharepoint/v3/contenttype/forms"/>
  </ds:schemaRefs>
</ds:datastoreItem>
</file>

<file path=customXml/itemProps4.xml><?xml version="1.0" encoding="utf-8"?>
<ds:datastoreItem xmlns:ds="http://schemas.openxmlformats.org/officeDocument/2006/customXml" ds:itemID="{AC8AAE4B-936A-4672-B033-8FDE249CA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EFD21D68</Template>
  <TotalTime>5</TotalTime>
  <Pages>2</Pages>
  <Words>714</Words>
  <Characters>3928</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
    </vt:vector>
  </TitlesOfParts>
  <Company>Deklas.nu</Company>
  <LinksUpToDate>false</LinksUpToDate>
  <CharactersWithSpaces>4633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Heidi van Wezel</dc:creator>
  <cp:keywords/>
  <dc:description/>
  <cp:lastModifiedBy>Sylvia van Dijk</cp:lastModifiedBy>
  <cp:revision>3</cp:revision>
  <cp:lastPrinted>2019-03-29T15:06:00Z</cp:lastPrinted>
  <dcterms:created xsi:type="dcterms:W3CDTF">2019-09-23T11:51:00Z</dcterms:created>
  <dcterms:modified xsi:type="dcterms:W3CDTF">2020-02-18T10:29:00Z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0x01010099680CE2FC726545A61EE948EBFF4466</vt:lpwstr>
  </property>
  <property fmtid="{D5CDD505-2E9C-101B-9397-08002B2CF9AE}" pid="3" name="AuthorIds_UIVersion_2048">
    <vt:lpwstr>362</vt:lpwstr>
  </property>
</Properties>
</file>